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22075" w:type="dxa"/>
        <w:tblInd w:w="-2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4422"/>
        <w:gridCol w:w="4425"/>
        <w:gridCol w:w="4425"/>
        <w:gridCol w:w="4420"/>
        <w:gridCol w:w="4383"/>
      </w:tblGrid>
      <w:tr w:rsidR="0047410F" w:rsidRPr="00094025" w14:paraId="36E4069F" w14:textId="77777777" w:rsidTr="00DA4E58">
        <w:trPr>
          <w:trHeight w:val="739"/>
        </w:trPr>
        <w:tc>
          <w:tcPr>
            <w:tcW w:w="4455" w:type="dxa"/>
            <w:shd w:val="clear" w:color="auto" w:fill="DC84CF"/>
            <w:vAlign w:val="center"/>
          </w:tcPr>
          <w:p w14:paraId="136E3344" w14:textId="77777777" w:rsidR="0047410F" w:rsidRPr="00094025" w:rsidRDefault="0047410F" w:rsidP="00866B67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Montag</w:t>
            </w:r>
          </w:p>
        </w:tc>
        <w:tc>
          <w:tcPr>
            <w:tcW w:w="4448" w:type="dxa"/>
            <w:shd w:val="clear" w:color="auto" w:fill="DC84CF"/>
            <w:vAlign w:val="center"/>
          </w:tcPr>
          <w:p w14:paraId="05B16796" w14:textId="77777777" w:rsidR="0047410F" w:rsidRPr="00094025" w:rsidRDefault="0047410F" w:rsidP="00866B67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Dienstag</w:t>
            </w:r>
          </w:p>
        </w:tc>
        <w:tc>
          <w:tcPr>
            <w:tcW w:w="4461" w:type="dxa"/>
            <w:shd w:val="clear" w:color="auto" w:fill="DC84CF"/>
            <w:vAlign w:val="center"/>
          </w:tcPr>
          <w:p w14:paraId="01DF9B98" w14:textId="77777777" w:rsidR="0047410F" w:rsidRPr="00094025" w:rsidRDefault="0047410F" w:rsidP="00866B67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Mittwoch</w:t>
            </w:r>
          </w:p>
        </w:tc>
        <w:tc>
          <w:tcPr>
            <w:tcW w:w="4455" w:type="dxa"/>
            <w:shd w:val="clear" w:color="auto" w:fill="DC84CF"/>
            <w:vAlign w:val="center"/>
          </w:tcPr>
          <w:p w14:paraId="7A60CF3C" w14:textId="77777777" w:rsidR="0047410F" w:rsidRPr="00094025" w:rsidRDefault="0047410F" w:rsidP="00866B67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Donnerstag</w:t>
            </w:r>
          </w:p>
        </w:tc>
        <w:tc>
          <w:tcPr>
            <w:tcW w:w="4254" w:type="dxa"/>
            <w:shd w:val="clear" w:color="auto" w:fill="DC84CF"/>
            <w:vAlign w:val="center"/>
          </w:tcPr>
          <w:p w14:paraId="6EFB39C4" w14:textId="77777777" w:rsidR="0047410F" w:rsidRPr="00094025" w:rsidRDefault="0047410F" w:rsidP="00866B67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Freitag</w:t>
            </w:r>
          </w:p>
        </w:tc>
      </w:tr>
      <w:tr w:rsidR="0047410F" w:rsidRPr="00094025" w14:paraId="01E9D783" w14:textId="77777777" w:rsidTr="00DA4E58">
        <w:trPr>
          <w:trHeight w:val="5692"/>
        </w:trPr>
        <w:tc>
          <w:tcPr>
            <w:tcW w:w="4455" w:type="dxa"/>
            <w:shd w:val="clear" w:color="auto" w:fill="F2F2F2" w:themeFill="background1" w:themeFillShade="F2"/>
          </w:tcPr>
          <w:p w14:paraId="7B6EEA36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76E655B9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53B8C557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6E0570B3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58473B02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4D4ED5C1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7D971240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5C56EB79" w14:textId="77777777" w:rsidR="007E0089" w:rsidRDefault="007E0089" w:rsidP="00527210">
            <w:pPr>
              <w:rPr>
                <w:b/>
                <w:bCs/>
                <w:sz w:val="36"/>
                <w:szCs w:val="36"/>
              </w:rPr>
            </w:pPr>
          </w:p>
          <w:p w14:paraId="64DEC352" w14:textId="27A41218" w:rsidR="0047410F" w:rsidRPr="00094025" w:rsidRDefault="00D64355" w:rsidP="00527210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Bewegung</w:t>
            </w:r>
          </w:p>
          <w:p w14:paraId="50F81E85" w14:textId="77777777" w:rsidR="00D64355" w:rsidRPr="00094025" w:rsidRDefault="00D64355" w:rsidP="00527210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 xml:space="preserve">10.15 </w:t>
            </w:r>
            <w:r w:rsidR="00B51FB5">
              <w:rPr>
                <w:sz w:val="36"/>
                <w:szCs w:val="36"/>
              </w:rPr>
              <w:t>-</w:t>
            </w:r>
            <w:r w:rsidRPr="00094025">
              <w:rPr>
                <w:sz w:val="36"/>
                <w:szCs w:val="36"/>
              </w:rPr>
              <w:t xml:space="preserve"> 11.00 Uhr</w:t>
            </w:r>
          </w:p>
          <w:p w14:paraId="59B7A636" w14:textId="77777777" w:rsidR="0047410F" w:rsidRPr="00094025" w:rsidRDefault="00D64355" w:rsidP="00527210">
            <w:pPr>
              <w:rPr>
                <w:i/>
                <w:iCs/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Mehrzweckraum EG</w:t>
            </w:r>
          </w:p>
          <w:p w14:paraId="757053E9" w14:textId="77777777" w:rsidR="0047410F" w:rsidRPr="00094025" w:rsidRDefault="0047410F" w:rsidP="00527210">
            <w:pPr>
              <w:rPr>
                <w:sz w:val="36"/>
                <w:szCs w:val="36"/>
              </w:rPr>
            </w:pPr>
          </w:p>
          <w:p w14:paraId="71F8FF49" w14:textId="77777777" w:rsidR="0047410F" w:rsidRPr="00094025" w:rsidRDefault="0047410F" w:rsidP="007E0089">
            <w:pPr>
              <w:rPr>
                <w:sz w:val="36"/>
                <w:szCs w:val="36"/>
              </w:rPr>
            </w:pPr>
          </w:p>
        </w:tc>
        <w:tc>
          <w:tcPr>
            <w:tcW w:w="4448" w:type="dxa"/>
            <w:shd w:val="clear" w:color="auto" w:fill="F2F2F2" w:themeFill="background1" w:themeFillShade="F2"/>
          </w:tcPr>
          <w:p w14:paraId="3FAF538A" w14:textId="77777777" w:rsidR="003A19E5" w:rsidRPr="00094025" w:rsidRDefault="003A19E5" w:rsidP="00D64355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Individuelle Aktivierung</w:t>
            </w:r>
          </w:p>
          <w:p w14:paraId="7284C217" w14:textId="77777777" w:rsidR="003A19E5" w:rsidRDefault="003A19E5" w:rsidP="00D64355">
            <w:pPr>
              <w:rPr>
                <w:sz w:val="36"/>
                <w:szCs w:val="36"/>
              </w:rPr>
            </w:pPr>
            <w:r w:rsidRPr="0060453B">
              <w:rPr>
                <w:sz w:val="36"/>
                <w:szCs w:val="36"/>
              </w:rPr>
              <w:t>09.30</w:t>
            </w:r>
            <w:r w:rsidR="00B51FB5" w:rsidRPr="0060453B">
              <w:rPr>
                <w:sz w:val="36"/>
                <w:szCs w:val="36"/>
              </w:rPr>
              <w:t xml:space="preserve"> </w:t>
            </w:r>
            <w:r w:rsidRPr="0060453B">
              <w:rPr>
                <w:sz w:val="36"/>
                <w:szCs w:val="36"/>
              </w:rPr>
              <w:t>-</w:t>
            </w:r>
            <w:r w:rsidR="00B51FB5" w:rsidRPr="0060453B">
              <w:rPr>
                <w:sz w:val="36"/>
                <w:szCs w:val="36"/>
              </w:rPr>
              <w:t xml:space="preserve"> </w:t>
            </w:r>
            <w:r w:rsidRPr="0060453B">
              <w:rPr>
                <w:sz w:val="36"/>
                <w:szCs w:val="36"/>
              </w:rPr>
              <w:t>11.00 Uhr</w:t>
            </w:r>
          </w:p>
          <w:p w14:paraId="08ACA7AC" w14:textId="77777777" w:rsidR="007E0089" w:rsidRDefault="007E0089" w:rsidP="00D64355">
            <w:pPr>
              <w:rPr>
                <w:sz w:val="36"/>
                <w:szCs w:val="36"/>
              </w:rPr>
            </w:pPr>
          </w:p>
          <w:p w14:paraId="0C387759" w14:textId="77777777" w:rsidR="007E0089" w:rsidRDefault="007E0089" w:rsidP="00D64355">
            <w:pPr>
              <w:rPr>
                <w:sz w:val="36"/>
                <w:szCs w:val="36"/>
              </w:rPr>
            </w:pPr>
          </w:p>
          <w:p w14:paraId="614FF492" w14:textId="77777777" w:rsidR="007E0089" w:rsidRDefault="007E0089" w:rsidP="00D64355">
            <w:pPr>
              <w:rPr>
                <w:sz w:val="36"/>
                <w:szCs w:val="36"/>
              </w:rPr>
            </w:pPr>
          </w:p>
          <w:p w14:paraId="1997AC4F" w14:textId="77777777" w:rsidR="007E0089" w:rsidRDefault="007E0089" w:rsidP="00D64355">
            <w:pPr>
              <w:rPr>
                <w:sz w:val="36"/>
                <w:szCs w:val="36"/>
              </w:rPr>
            </w:pPr>
          </w:p>
          <w:p w14:paraId="7FE762DC" w14:textId="77777777" w:rsidR="007E0089" w:rsidRDefault="007E0089" w:rsidP="00D64355">
            <w:pPr>
              <w:rPr>
                <w:sz w:val="36"/>
                <w:szCs w:val="36"/>
              </w:rPr>
            </w:pPr>
          </w:p>
          <w:p w14:paraId="6AC87C3E" w14:textId="5C307BC8" w:rsidR="007E0089" w:rsidRDefault="00203C76" w:rsidP="007E0089">
            <w:pPr>
              <w:shd w:val="clear" w:color="auto" w:fill="D6E3BC" w:themeFill="accent3" w:themeFillTint="66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Reformierter</w:t>
            </w:r>
          </w:p>
          <w:p w14:paraId="28534D23" w14:textId="77777777" w:rsidR="007E0089" w:rsidRPr="00094025" w:rsidRDefault="007E0089" w:rsidP="007E0089">
            <w:pPr>
              <w:shd w:val="clear" w:color="auto" w:fill="D6E3BC" w:themeFill="accent3" w:themeFillTint="66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Gottesdienst</w:t>
            </w:r>
          </w:p>
          <w:p w14:paraId="1EC2FFE0" w14:textId="77777777" w:rsidR="007E0089" w:rsidRPr="00094025" w:rsidRDefault="007E0089" w:rsidP="007E0089">
            <w:pPr>
              <w:shd w:val="clear" w:color="auto" w:fill="D6E3BC" w:themeFill="accent3" w:themeFillTint="66"/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10.00 - 11.00Uhr</w:t>
            </w:r>
          </w:p>
          <w:p w14:paraId="39DEE4C8" w14:textId="77777777" w:rsidR="007E0089" w:rsidRPr="00094025" w:rsidRDefault="007E0089" w:rsidP="007E0089">
            <w:pPr>
              <w:shd w:val="clear" w:color="auto" w:fill="D6E3BC" w:themeFill="accent3" w:themeFillTint="66"/>
              <w:rPr>
                <w:i/>
                <w:iCs/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Aktivitätenraum 2. OG</w:t>
            </w:r>
          </w:p>
          <w:p w14:paraId="4424B5A4" w14:textId="77777777" w:rsidR="007E0089" w:rsidRPr="0060453B" w:rsidRDefault="007E0089" w:rsidP="00D64355">
            <w:pPr>
              <w:rPr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F2F2F2" w:themeFill="background1" w:themeFillShade="F2"/>
          </w:tcPr>
          <w:p w14:paraId="4F592C9E" w14:textId="6639B4FE" w:rsidR="0047410F" w:rsidRPr="00094025" w:rsidRDefault="00B0739A" w:rsidP="00527210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Backen</w:t>
            </w:r>
            <w:r w:rsidR="00E45ABA" w:rsidRPr="00094025">
              <w:rPr>
                <w:b/>
                <w:bCs/>
                <w:sz w:val="36"/>
                <w:szCs w:val="36"/>
              </w:rPr>
              <w:t xml:space="preserve"> für </w:t>
            </w:r>
            <w:r w:rsidR="001467F0">
              <w:rPr>
                <w:b/>
                <w:bCs/>
                <w:sz w:val="36"/>
                <w:szCs w:val="36"/>
              </w:rPr>
              <w:t>E</w:t>
            </w:r>
            <w:r w:rsidR="00E45ABA" w:rsidRPr="00094025">
              <w:rPr>
                <w:b/>
                <w:bCs/>
                <w:sz w:val="36"/>
                <w:szCs w:val="36"/>
              </w:rPr>
              <w:t>G</w:t>
            </w:r>
          </w:p>
          <w:p w14:paraId="2B1193A6" w14:textId="77777777" w:rsidR="0047410F" w:rsidRPr="00094025" w:rsidRDefault="00B0739A" w:rsidP="00527210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09.</w:t>
            </w:r>
            <w:r w:rsidR="001A05BB">
              <w:rPr>
                <w:sz w:val="36"/>
                <w:szCs w:val="36"/>
              </w:rPr>
              <w:t>30</w:t>
            </w:r>
            <w:r w:rsidRPr="00094025">
              <w:rPr>
                <w:sz w:val="36"/>
                <w:szCs w:val="36"/>
              </w:rPr>
              <w:t xml:space="preserve"> </w:t>
            </w:r>
            <w:r w:rsidR="00B51FB5">
              <w:rPr>
                <w:sz w:val="36"/>
                <w:szCs w:val="36"/>
              </w:rPr>
              <w:t>-</w:t>
            </w:r>
            <w:r w:rsidRPr="00094025">
              <w:rPr>
                <w:sz w:val="36"/>
                <w:szCs w:val="36"/>
              </w:rPr>
              <w:t xml:space="preserve"> 11.00 Uhr</w:t>
            </w:r>
          </w:p>
          <w:p w14:paraId="5C5A1082" w14:textId="35F4D385" w:rsidR="00B0739A" w:rsidRPr="00094025" w:rsidRDefault="001467F0" w:rsidP="00527210">
            <w:pPr>
              <w:rPr>
                <w:i/>
                <w:iCs/>
                <w:sz w:val="36"/>
                <w:szCs w:val="36"/>
              </w:rPr>
            </w:pPr>
            <w:proofErr w:type="spellStart"/>
            <w:r>
              <w:rPr>
                <w:i/>
                <w:iCs/>
                <w:sz w:val="36"/>
                <w:szCs w:val="36"/>
              </w:rPr>
              <w:t>Sunnegarte</w:t>
            </w:r>
            <w:proofErr w:type="spellEnd"/>
            <w:r>
              <w:rPr>
                <w:i/>
                <w:iCs/>
                <w:sz w:val="36"/>
                <w:szCs w:val="36"/>
              </w:rPr>
              <w:t xml:space="preserve"> EG</w:t>
            </w:r>
          </w:p>
          <w:p w14:paraId="063836D4" w14:textId="77777777" w:rsidR="00B0739A" w:rsidRPr="00094025" w:rsidRDefault="00B0739A" w:rsidP="00527210">
            <w:pPr>
              <w:rPr>
                <w:sz w:val="36"/>
                <w:szCs w:val="36"/>
              </w:rPr>
            </w:pPr>
          </w:p>
          <w:p w14:paraId="359C1033" w14:textId="77777777" w:rsidR="003A19E5" w:rsidRDefault="003A19E5" w:rsidP="00527210">
            <w:pPr>
              <w:rPr>
                <w:sz w:val="36"/>
                <w:szCs w:val="36"/>
              </w:rPr>
            </w:pPr>
          </w:p>
          <w:p w14:paraId="309BCB08" w14:textId="2D607EFA" w:rsidR="00B0739A" w:rsidRPr="00094025" w:rsidRDefault="00B0739A" w:rsidP="00527210">
            <w:pPr>
              <w:rPr>
                <w:i/>
                <w:iCs/>
                <w:sz w:val="36"/>
                <w:szCs w:val="36"/>
              </w:rPr>
            </w:pPr>
          </w:p>
        </w:tc>
        <w:tc>
          <w:tcPr>
            <w:tcW w:w="4455" w:type="dxa"/>
            <w:shd w:val="clear" w:color="auto" w:fill="F2F2F2" w:themeFill="background1" w:themeFillShade="F2"/>
          </w:tcPr>
          <w:p w14:paraId="63C8B291" w14:textId="77777777" w:rsidR="00B8372F" w:rsidRPr="00094025" w:rsidRDefault="00B8372F" w:rsidP="00B8372F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 xml:space="preserve">Fitness </w:t>
            </w:r>
          </w:p>
          <w:p w14:paraId="25775B84" w14:textId="77777777" w:rsidR="00B8372F" w:rsidRPr="00094025" w:rsidRDefault="00B8372F" w:rsidP="00B8372F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 xml:space="preserve">09.30 - 10.15 Uhr </w:t>
            </w:r>
          </w:p>
          <w:p w14:paraId="6EFE8D93" w14:textId="77777777" w:rsidR="00B8372F" w:rsidRPr="00094025" w:rsidRDefault="00B8372F" w:rsidP="00B8372F">
            <w:pPr>
              <w:rPr>
                <w:i/>
                <w:iCs/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Mehrzweckraum EG</w:t>
            </w:r>
          </w:p>
          <w:p w14:paraId="368A2A34" w14:textId="77777777" w:rsidR="00B8372F" w:rsidRPr="00094025" w:rsidRDefault="00B8372F" w:rsidP="00B8372F">
            <w:pPr>
              <w:rPr>
                <w:sz w:val="36"/>
                <w:szCs w:val="36"/>
              </w:rPr>
            </w:pPr>
          </w:p>
          <w:p w14:paraId="6D81D2A5" w14:textId="77777777" w:rsidR="003A19E5" w:rsidRDefault="003A19E5" w:rsidP="00B8372F">
            <w:pPr>
              <w:rPr>
                <w:sz w:val="36"/>
                <w:szCs w:val="36"/>
              </w:rPr>
            </w:pPr>
          </w:p>
          <w:p w14:paraId="723B9EA6" w14:textId="77777777" w:rsidR="00EC228E" w:rsidRDefault="00EC228E" w:rsidP="00B8372F">
            <w:pPr>
              <w:rPr>
                <w:sz w:val="36"/>
                <w:szCs w:val="36"/>
              </w:rPr>
            </w:pPr>
          </w:p>
          <w:p w14:paraId="26FCF4FE" w14:textId="77777777" w:rsidR="00F94CAE" w:rsidRDefault="00F94CAE" w:rsidP="00B8372F">
            <w:pPr>
              <w:rPr>
                <w:sz w:val="36"/>
                <w:szCs w:val="36"/>
              </w:rPr>
            </w:pPr>
          </w:p>
          <w:p w14:paraId="74424741" w14:textId="77777777" w:rsidR="00EC228E" w:rsidRDefault="00EC228E" w:rsidP="00B8372F">
            <w:pPr>
              <w:rPr>
                <w:sz w:val="36"/>
                <w:szCs w:val="36"/>
              </w:rPr>
            </w:pPr>
          </w:p>
          <w:p w14:paraId="2DB479AE" w14:textId="77777777" w:rsidR="00B8372F" w:rsidRPr="00094025" w:rsidRDefault="00B8372F" w:rsidP="00B8372F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Bewegung</w:t>
            </w:r>
          </w:p>
          <w:p w14:paraId="7FACE5CB" w14:textId="77777777" w:rsidR="00B8372F" w:rsidRPr="00094025" w:rsidRDefault="00B8372F" w:rsidP="00B8372F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10.30 - 11.00 Uhr</w:t>
            </w:r>
          </w:p>
          <w:p w14:paraId="26F897EE" w14:textId="77777777" w:rsidR="0047410F" w:rsidRDefault="00B8372F" w:rsidP="00B8372F">
            <w:pPr>
              <w:rPr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Mehrzweckraum EG</w:t>
            </w:r>
          </w:p>
          <w:p w14:paraId="29E9509E" w14:textId="77777777" w:rsidR="00EC228E" w:rsidRPr="00EC228E" w:rsidRDefault="00EC228E" w:rsidP="00B8372F">
            <w:pPr>
              <w:rPr>
                <w:sz w:val="36"/>
                <w:szCs w:val="36"/>
              </w:rPr>
            </w:pPr>
          </w:p>
        </w:tc>
        <w:tc>
          <w:tcPr>
            <w:tcW w:w="4254" w:type="dxa"/>
            <w:shd w:val="clear" w:color="auto" w:fill="F2F2F2" w:themeFill="background1" w:themeFillShade="F2"/>
          </w:tcPr>
          <w:p w14:paraId="5599853E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051E0C9B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72E8008D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07A82350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60DCF63D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7411E188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1F07B60A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65035C26" w14:textId="77777777" w:rsidR="005121D3" w:rsidRDefault="005121D3" w:rsidP="005121D3">
            <w:pPr>
              <w:rPr>
                <w:b/>
                <w:bCs/>
                <w:sz w:val="36"/>
                <w:szCs w:val="36"/>
              </w:rPr>
            </w:pPr>
          </w:p>
          <w:p w14:paraId="6879F4B5" w14:textId="05DF5D1A" w:rsidR="0047410F" w:rsidRDefault="005121D3" w:rsidP="005121D3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Keine</w:t>
            </w:r>
          </w:p>
          <w:p w14:paraId="76CF1872" w14:textId="7F712522" w:rsidR="005121D3" w:rsidRPr="005121D3" w:rsidRDefault="005121D3" w:rsidP="005121D3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Gruppenaktivität</w:t>
            </w:r>
          </w:p>
        </w:tc>
      </w:tr>
      <w:tr w:rsidR="004A257D" w:rsidRPr="00094025" w14:paraId="4E681D5E" w14:textId="77777777" w:rsidTr="00B24C29">
        <w:trPr>
          <w:trHeight w:val="510"/>
        </w:trPr>
        <w:tc>
          <w:tcPr>
            <w:tcW w:w="22226" w:type="dxa"/>
            <w:gridSpan w:val="5"/>
            <w:shd w:val="clear" w:color="auto" w:fill="DC84CF"/>
            <w:vAlign w:val="center"/>
          </w:tcPr>
          <w:p w14:paraId="02FD6714" w14:textId="77777777" w:rsidR="004A257D" w:rsidRPr="00094025" w:rsidRDefault="004A257D" w:rsidP="004A257D">
            <w:pPr>
              <w:jc w:val="center"/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Mittagspause</w:t>
            </w:r>
          </w:p>
        </w:tc>
      </w:tr>
      <w:tr w:rsidR="00B8372F" w:rsidRPr="00094025" w14:paraId="272112CF" w14:textId="77777777" w:rsidTr="00DA4E58">
        <w:trPr>
          <w:trHeight w:val="4745"/>
        </w:trPr>
        <w:tc>
          <w:tcPr>
            <w:tcW w:w="4455" w:type="dxa"/>
            <w:shd w:val="clear" w:color="auto" w:fill="F2F2F2" w:themeFill="background1" w:themeFillShade="F2"/>
          </w:tcPr>
          <w:p w14:paraId="7AA8FC60" w14:textId="77777777" w:rsidR="00E204CE" w:rsidRDefault="00E204CE" w:rsidP="00B8372F">
            <w:pPr>
              <w:rPr>
                <w:b/>
                <w:bCs/>
                <w:sz w:val="36"/>
                <w:szCs w:val="36"/>
              </w:rPr>
            </w:pPr>
          </w:p>
          <w:p w14:paraId="17637B8D" w14:textId="77777777" w:rsidR="00E204CE" w:rsidRDefault="00E204CE" w:rsidP="00B8372F">
            <w:pPr>
              <w:rPr>
                <w:b/>
                <w:bCs/>
                <w:sz w:val="36"/>
                <w:szCs w:val="36"/>
              </w:rPr>
            </w:pPr>
          </w:p>
          <w:p w14:paraId="13F8EBFB" w14:textId="77777777" w:rsidR="00E204CE" w:rsidRDefault="00E204CE" w:rsidP="00B8372F">
            <w:pPr>
              <w:rPr>
                <w:b/>
                <w:bCs/>
                <w:sz w:val="36"/>
                <w:szCs w:val="36"/>
              </w:rPr>
            </w:pPr>
          </w:p>
          <w:p w14:paraId="3F3F40EB" w14:textId="77777777" w:rsidR="00E204CE" w:rsidRDefault="00E204CE" w:rsidP="00B8372F">
            <w:pPr>
              <w:rPr>
                <w:b/>
                <w:bCs/>
                <w:sz w:val="36"/>
                <w:szCs w:val="36"/>
              </w:rPr>
            </w:pPr>
          </w:p>
          <w:p w14:paraId="3798C632" w14:textId="77777777" w:rsidR="00E204CE" w:rsidRDefault="00E204CE" w:rsidP="00B8372F">
            <w:pPr>
              <w:rPr>
                <w:b/>
                <w:bCs/>
                <w:sz w:val="36"/>
                <w:szCs w:val="36"/>
              </w:rPr>
            </w:pPr>
          </w:p>
          <w:p w14:paraId="0B3B8B58" w14:textId="5E879F58" w:rsidR="00B8372F" w:rsidRPr="00094025" w:rsidRDefault="00B8372F" w:rsidP="00B8372F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>Alltagsaktivität</w:t>
            </w:r>
          </w:p>
          <w:p w14:paraId="065D65E5" w14:textId="77777777" w:rsidR="00B8372F" w:rsidRPr="00094025" w:rsidRDefault="00B8372F" w:rsidP="00B8372F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1</w:t>
            </w:r>
            <w:r w:rsidR="001D1B88">
              <w:rPr>
                <w:sz w:val="36"/>
                <w:szCs w:val="36"/>
              </w:rPr>
              <w:t>5</w:t>
            </w:r>
            <w:r w:rsidRPr="00094025">
              <w:rPr>
                <w:sz w:val="36"/>
                <w:szCs w:val="36"/>
              </w:rPr>
              <w:t>.</w:t>
            </w:r>
            <w:r w:rsidR="001D1B88">
              <w:rPr>
                <w:sz w:val="36"/>
                <w:szCs w:val="36"/>
              </w:rPr>
              <w:t>15</w:t>
            </w:r>
            <w:r w:rsidR="00B51FB5">
              <w:rPr>
                <w:sz w:val="36"/>
                <w:szCs w:val="36"/>
              </w:rPr>
              <w:t xml:space="preserve"> </w:t>
            </w:r>
            <w:r w:rsidRPr="00094025">
              <w:rPr>
                <w:sz w:val="36"/>
                <w:szCs w:val="36"/>
              </w:rPr>
              <w:t>- 16.</w:t>
            </w:r>
            <w:r w:rsidR="001D1B88">
              <w:rPr>
                <w:sz w:val="36"/>
                <w:szCs w:val="36"/>
              </w:rPr>
              <w:t>3</w:t>
            </w:r>
            <w:r w:rsidRPr="00094025">
              <w:rPr>
                <w:sz w:val="36"/>
                <w:szCs w:val="36"/>
              </w:rPr>
              <w:t>0 Uhr</w:t>
            </w:r>
          </w:p>
          <w:p w14:paraId="481ABB23" w14:textId="77777777" w:rsidR="00B8372F" w:rsidRPr="00094025" w:rsidRDefault="00E45ABA" w:rsidP="00B8372F">
            <w:pPr>
              <w:rPr>
                <w:i/>
                <w:iCs/>
                <w:sz w:val="36"/>
                <w:szCs w:val="36"/>
              </w:rPr>
            </w:pPr>
            <w:proofErr w:type="spellStart"/>
            <w:r w:rsidRPr="00094025">
              <w:rPr>
                <w:i/>
                <w:iCs/>
                <w:sz w:val="36"/>
                <w:szCs w:val="36"/>
              </w:rPr>
              <w:t>Sunnegarte</w:t>
            </w:r>
            <w:proofErr w:type="spellEnd"/>
            <w:r w:rsidRPr="00094025">
              <w:rPr>
                <w:i/>
                <w:iCs/>
                <w:sz w:val="36"/>
                <w:szCs w:val="36"/>
              </w:rPr>
              <w:t xml:space="preserve"> EG</w:t>
            </w:r>
          </w:p>
          <w:p w14:paraId="448A095A" w14:textId="77777777" w:rsidR="00B8372F" w:rsidRPr="00094025" w:rsidRDefault="00B8372F" w:rsidP="00B8372F">
            <w:pPr>
              <w:rPr>
                <w:sz w:val="36"/>
                <w:szCs w:val="36"/>
              </w:rPr>
            </w:pPr>
          </w:p>
          <w:p w14:paraId="33F7D651" w14:textId="77777777" w:rsidR="00B8372F" w:rsidRPr="00094025" w:rsidRDefault="00B8372F" w:rsidP="00B8372F">
            <w:pPr>
              <w:rPr>
                <w:sz w:val="36"/>
                <w:szCs w:val="36"/>
              </w:rPr>
            </w:pPr>
          </w:p>
          <w:p w14:paraId="1711EB1D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  <w:p w14:paraId="25757906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  <w:p w14:paraId="26B0AB94" w14:textId="77777777" w:rsidR="00E45ABA" w:rsidRDefault="00E45ABA" w:rsidP="00B8372F">
            <w:pPr>
              <w:rPr>
                <w:sz w:val="36"/>
                <w:szCs w:val="36"/>
              </w:rPr>
            </w:pPr>
          </w:p>
          <w:p w14:paraId="62B322C8" w14:textId="77777777" w:rsidR="00A77385" w:rsidRPr="00094025" w:rsidRDefault="00A77385" w:rsidP="00B8372F">
            <w:pPr>
              <w:rPr>
                <w:sz w:val="36"/>
                <w:szCs w:val="36"/>
              </w:rPr>
            </w:pPr>
          </w:p>
          <w:p w14:paraId="0D4A4094" w14:textId="77777777" w:rsidR="00EA575B" w:rsidRPr="00094025" w:rsidRDefault="00EA575B" w:rsidP="00B8372F">
            <w:pPr>
              <w:rPr>
                <w:sz w:val="36"/>
                <w:szCs w:val="36"/>
              </w:rPr>
            </w:pPr>
          </w:p>
        </w:tc>
        <w:tc>
          <w:tcPr>
            <w:tcW w:w="4448" w:type="dxa"/>
            <w:shd w:val="clear" w:color="auto" w:fill="F2F2F2" w:themeFill="background1" w:themeFillShade="F2"/>
          </w:tcPr>
          <w:p w14:paraId="749C3325" w14:textId="26B1E5BA" w:rsidR="00B8372F" w:rsidRDefault="007E0089" w:rsidP="00B8372F">
            <w:pPr>
              <w:rPr>
                <w:b/>
                <w:bCs/>
                <w:sz w:val="36"/>
                <w:szCs w:val="36"/>
              </w:rPr>
            </w:pPr>
            <w:proofErr w:type="spellStart"/>
            <w:r w:rsidRPr="007E0089">
              <w:rPr>
                <w:b/>
                <w:bCs/>
                <w:sz w:val="36"/>
                <w:szCs w:val="36"/>
              </w:rPr>
              <w:t>Geburtstagsapéro</w:t>
            </w:r>
            <w:proofErr w:type="spellEnd"/>
          </w:p>
          <w:p w14:paraId="14838DB2" w14:textId="7AB9FDDC" w:rsidR="007E0089" w:rsidRPr="007E0089" w:rsidRDefault="007E0089" w:rsidP="00B8372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persönliche Einladung</w:t>
            </w:r>
          </w:p>
          <w:p w14:paraId="27631A4A" w14:textId="326CEF65" w:rsidR="00B8372F" w:rsidRPr="00094025" w:rsidRDefault="00B8372F" w:rsidP="00B8372F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1</w:t>
            </w:r>
            <w:r w:rsidR="00CF2985">
              <w:rPr>
                <w:sz w:val="36"/>
                <w:szCs w:val="36"/>
              </w:rPr>
              <w:t>4</w:t>
            </w:r>
            <w:r w:rsidRPr="00094025">
              <w:rPr>
                <w:sz w:val="36"/>
                <w:szCs w:val="36"/>
              </w:rPr>
              <w:t>.</w:t>
            </w:r>
            <w:r w:rsidR="00CF2985">
              <w:rPr>
                <w:sz w:val="36"/>
                <w:szCs w:val="36"/>
              </w:rPr>
              <w:t>4</w:t>
            </w:r>
            <w:r w:rsidRPr="00094025">
              <w:rPr>
                <w:sz w:val="36"/>
                <w:szCs w:val="36"/>
              </w:rPr>
              <w:t>5 - 16.</w:t>
            </w:r>
            <w:r w:rsidR="00CF2985">
              <w:rPr>
                <w:sz w:val="36"/>
                <w:szCs w:val="36"/>
              </w:rPr>
              <w:t>00</w:t>
            </w:r>
            <w:r w:rsidRPr="00094025">
              <w:rPr>
                <w:sz w:val="36"/>
                <w:szCs w:val="36"/>
              </w:rPr>
              <w:t xml:space="preserve"> Uhr</w:t>
            </w:r>
          </w:p>
          <w:p w14:paraId="1FF44880" w14:textId="77777777" w:rsidR="00B8372F" w:rsidRPr="00094025" w:rsidRDefault="00E45ABA" w:rsidP="00B8372F">
            <w:pPr>
              <w:rPr>
                <w:i/>
                <w:iCs/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Aktivitätenraum 2. OG</w:t>
            </w:r>
          </w:p>
          <w:p w14:paraId="24B29DCC" w14:textId="77777777" w:rsidR="00B8372F" w:rsidRPr="00094025" w:rsidRDefault="00B8372F" w:rsidP="007E0089">
            <w:pPr>
              <w:rPr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F2F2F2" w:themeFill="background1" w:themeFillShade="F2"/>
          </w:tcPr>
          <w:p w14:paraId="735C6895" w14:textId="5B01176E" w:rsidR="00E45ABA" w:rsidRDefault="00E45ABA" w:rsidP="00E45ABA">
            <w:pPr>
              <w:rPr>
                <w:b/>
                <w:bCs/>
                <w:sz w:val="36"/>
                <w:szCs w:val="36"/>
              </w:rPr>
            </w:pPr>
            <w:r w:rsidRPr="00094025">
              <w:rPr>
                <w:b/>
                <w:bCs/>
                <w:sz w:val="36"/>
                <w:szCs w:val="36"/>
              </w:rPr>
              <w:t xml:space="preserve">Wohlfühlen </w:t>
            </w:r>
          </w:p>
          <w:p w14:paraId="3B25154A" w14:textId="07EE99AE" w:rsidR="00E45ABA" w:rsidRPr="00496AE6" w:rsidRDefault="00496AE6" w:rsidP="00E45AB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persönliche</w:t>
            </w:r>
            <w:r w:rsidRPr="00496AE6">
              <w:rPr>
                <w:sz w:val="36"/>
                <w:szCs w:val="36"/>
              </w:rPr>
              <w:t xml:space="preserve"> </w:t>
            </w:r>
            <w:r w:rsidR="00E45ABA" w:rsidRPr="00496AE6">
              <w:rPr>
                <w:sz w:val="36"/>
                <w:szCs w:val="36"/>
              </w:rPr>
              <w:t>Einladung</w:t>
            </w:r>
          </w:p>
          <w:p w14:paraId="18AE86C9" w14:textId="344BD704" w:rsidR="00E45ABA" w:rsidRPr="00094025" w:rsidRDefault="00E45ABA" w:rsidP="00E45ABA">
            <w:pPr>
              <w:rPr>
                <w:sz w:val="36"/>
                <w:szCs w:val="36"/>
              </w:rPr>
            </w:pPr>
            <w:r w:rsidRPr="00094025">
              <w:rPr>
                <w:sz w:val="36"/>
                <w:szCs w:val="36"/>
              </w:rPr>
              <w:t>1</w:t>
            </w:r>
            <w:r w:rsidR="007211BF">
              <w:rPr>
                <w:sz w:val="36"/>
                <w:szCs w:val="36"/>
              </w:rPr>
              <w:t>4</w:t>
            </w:r>
            <w:r w:rsidRPr="00094025">
              <w:rPr>
                <w:sz w:val="36"/>
                <w:szCs w:val="36"/>
              </w:rPr>
              <w:t>.</w:t>
            </w:r>
            <w:r w:rsidR="007211BF">
              <w:rPr>
                <w:sz w:val="36"/>
                <w:szCs w:val="36"/>
              </w:rPr>
              <w:t>4</w:t>
            </w:r>
            <w:r w:rsidR="004C10C1">
              <w:rPr>
                <w:sz w:val="36"/>
                <w:szCs w:val="36"/>
              </w:rPr>
              <w:t>5</w:t>
            </w:r>
            <w:r w:rsidRPr="00094025">
              <w:rPr>
                <w:sz w:val="36"/>
                <w:szCs w:val="36"/>
              </w:rPr>
              <w:t xml:space="preserve"> - 16.</w:t>
            </w:r>
            <w:r w:rsidR="007211BF">
              <w:rPr>
                <w:sz w:val="36"/>
                <w:szCs w:val="36"/>
              </w:rPr>
              <w:t>0</w:t>
            </w:r>
            <w:r w:rsidRPr="00094025">
              <w:rPr>
                <w:sz w:val="36"/>
                <w:szCs w:val="36"/>
              </w:rPr>
              <w:t>0 Uhr</w:t>
            </w:r>
          </w:p>
          <w:p w14:paraId="7A758AC2" w14:textId="77777777" w:rsidR="00E45ABA" w:rsidRPr="00094025" w:rsidRDefault="00E45ABA" w:rsidP="00E45ABA">
            <w:pPr>
              <w:rPr>
                <w:i/>
                <w:iCs/>
                <w:sz w:val="36"/>
                <w:szCs w:val="36"/>
              </w:rPr>
            </w:pPr>
            <w:r w:rsidRPr="00094025">
              <w:rPr>
                <w:i/>
                <w:iCs/>
                <w:sz w:val="36"/>
                <w:szCs w:val="36"/>
              </w:rPr>
              <w:t>Aktivitätenraum 2. OG</w:t>
            </w:r>
          </w:p>
          <w:p w14:paraId="0A592818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  <w:p w14:paraId="1963DEB0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  <w:p w14:paraId="2762C1BB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  <w:p w14:paraId="12AEFAD4" w14:textId="77777777" w:rsidR="00E45ABA" w:rsidRPr="00094025" w:rsidRDefault="00E45ABA" w:rsidP="00B8372F">
            <w:pPr>
              <w:rPr>
                <w:sz w:val="36"/>
                <w:szCs w:val="36"/>
              </w:rPr>
            </w:pPr>
          </w:p>
        </w:tc>
        <w:tc>
          <w:tcPr>
            <w:tcW w:w="4455" w:type="dxa"/>
            <w:shd w:val="clear" w:color="auto" w:fill="F2F2F2" w:themeFill="background1" w:themeFillShade="F2"/>
          </w:tcPr>
          <w:p w14:paraId="0AB69D84" w14:textId="77777777" w:rsidR="007E51CA" w:rsidRDefault="007E51CA" w:rsidP="00E204CE">
            <w:pPr>
              <w:rPr>
                <w:sz w:val="36"/>
                <w:szCs w:val="36"/>
                <w:lang w:val="fr-CH"/>
              </w:rPr>
            </w:pPr>
          </w:p>
          <w:p w14:paraId="28816A19" w14:textId="77777777" w:rsidR="00E204CE" w:rsidRDefault="00E204CE" w:rsidP="00E204CE">
            <w:pPr>
              <w:rPr>
                <w:sz w:val="36"/>
                <w:szCs w:val="36"/>
                <w:lang w:val="fr-CH"/>
              </w:rPr>
            </w:pPr>
          </w:p>
          <w:p w14:paraId="5269C6A7" w14:textId="77777777" w:rsidR="00E204CE" w:rsidRDefault="00E204CE" w:rsidP="00E204CE">
            <w:pPr>
              <w:rPr>
                <w:sz w:val="36"/>
                <w:szCs w:val="36"/>
                <w:lang w:val="fr-CH"/>
              </w:rPr>
            </w:pPr>
          </w:p>
          <w:p w14:paraId="1CEFE7D1" w14:textId="77777777" w:rsidR="00E204CE" w:rsidRDefault="00E204CE" w:rsidP="00E204CE">
            <w:pPr>
              <w:rPr>
                <w:sz w:val="36"/>
                <w:szCs w:val="36"/>
                <w:lang w:val="fr-CH"/>
              </w:rPr>
            </w:pPr>
          </w:p>
          <w:p w14:paraId="3226EC6F" w14:textId="77777777" w:rsidR="00E204CE" w:rsidRDefault="00E204CE" w:rsidP="00E204CE">
            <w:pPr>
              <w:rPr>
                <w:sz w:val="36"/>
                <w:szCs w:val="36"/>
                <w:lang w:val="fr-CH"/>
              </w:rPr>
            </w:pPr>
          </w:p>
          <w:p w14:paraId="762C4D12" w14:textId="77777777" w:rsidR="00E204CE" w:rsidRPr="00203C76" w:rsidRDefault="00E204CE" w:rsidP="00E204CE">
            <w:pPr>
              <w:shd w:val="clear" w:color="auto" w:fill="F2CEED"/>
              <w:rPr>
                <w:b/>
                <w:bCs/>
                <w:sz w:val="36"/>
                <w:szCs w:val="36"/>
                <w:lang w:val="fr-CH"/>
              </w:rPr>
            </w:pPr>
            <w:proofErr w:type="spellStart"/>
            <w:r w:rsidRPr="00203C76">
              <w:rPr>
                <w:b/>
                <w:bCs/>
                <w:sz w:val="36"/>
                <w:szCs w:val="36"/>
                <w:lang w:val="fr-CH"/>
              </w:rPr>
              <w:t>Konzert</w:t>
            </w:r>
            <w:proofErr w:type="spellEnd"/>
          </w:p>
          <w:p w14:paraId="1C9590FF" w14:textId="77777777" w:rsidR="00E204CE" w:rsidRPr="00203C76" w:rsidRDefault="00E204CE" w:rsidP="00E204CE">
            <w:pPr>
              <w:shd w:val="clear" w:color="auto" w:fill="F2CEED"/>
              <w:rPr>
                <w:b/>
                <w:bCs/>
                <w:sz w:val="36"/>
                <w:szCs w:val="36"/>
                <w:lang w:val="fr-CH"/>
              </w:rPr>
            </w:pPr>
            <w:r w:rsidRPr="00203C76">
              <w:rPr>
                <w:b/>
                <w:bCs/>
                <w:sz w:val="36"/>
                <w:szCs w:val="36"/>
                <w:lang w:val="fr-CH"/>
              </w:rPr>
              <w:t>Claudio De Bartolo</w:t>
            </w:r>
          </w:p>
          <w:p w14:paraId="30E83804" w14:textId="77777777" w:rsidR="00E204CE" w:rsidRPr="00203C76" w:rsidRDefault="00E204CE" w:rsidP="00E204CE">
            <w:pPr>
              <w:shd w:val="clear" w:color="auto" w:fill="F2CEED"/>
              <w:rPr>
                <w:sz w:val="36"/>
                <w:szCs w:val="36"/>
                <w:lang w:val="fr-CH"/>
              </w:rPr>
            </w:pPr>
            <w:r w:rsidRPr="00203C76">
              <w:rPr>
                <w:sz w:val="36"/>
                <w:szCs w:val="36"/>
                <w:lang w:val="fr-CH"/>
              </w:rPr>
              <w:t xml:space="preserve">15.00 - 16.15 </w:t>
            </w:r>
            <w:proofErr w:type="spellStart"/>
            <w:r w:rsidRPr="00203C76">
              <w:rPr>
                <w:sz w:val="36"/>
                <w:szCs w:val="36"/>
                <w:lang w:val="fr-CH"/>
              </w:rPr>
              <w:t>Uhr</w:t>
            </w:r>
            <w:proofErr w:type="spellEnd"/>
          </w:p>
          <w:p w14:paraId="57B9BFD4" w14:textId="77777777" w:rsidR="00E204CE" w:rsidRPr="00203C76" w:rsidRDefault="00E204CE" w:rsidP="00E204CE">
            <w:pPr>
              <w:shd w:val="clear" w:color="auto" w:fill="F2CEED"/>
              <w:rPr>
                <w:i/>
                <w:iCs/>
                <w:sz w:val="36"/>
                <w:szCs w:val="36"/>
                <w:lang w:val="fr-CH"/>
              </w:rPr>
            </w:pPr>
            <w:r w:rsidRPr="00203C76">
              <w:rPr>
                <w:i/>
                <w:iCs/>
                <w:sz w:val="36"/>
                <w:szCs w:val="36"/>
                <w:lang w:val="fr-CH"/>
              </w:rPr>
              <w:t>Cafeteria</w:t>
            </w:r>
          </w:p>
          <w:p w14:paraId="0C0101B5" w14:textId="77777777" w:rsidR="00E204CE" w:rsidRPr="00203C76" w:rsidRDefault="00E204CE" w:rsidP="00E204CE">
            <w:pPr>
              <w:rPr>
                <w:sz w:val="36"/>
                <w:szCs w:val="36"/>
                <w:lang w:val="fr-CH"/>
              </w:rPr>
            </w:pPr>
          </w:p>
          <w:p w14:paraId="3284B632" w14:textId="57C5A91A" w:rsidR="00E204CE" w:rsidRPr="00203C76" w:rsidRDefault="00E204CE" w:rsidP="00E204CE">
            <w:pPr>
              <w:rPr>
                <w:sz w:val="36"/>
                <w:szCs w:val="36"/>
                <w:lang w:val="fr-CH"/>
              </w:rPr>
            </w:pPr>
          </w:p>
        </w:tc>
        <w:tc>
          <w:tcPr>
            <w:tcW w:w="4254" w:type="dxa"/>
            <w:shd w:val="clear" w:color="auto" w:fill="F2F2F2" w:themeFill="background1" w:themeFillShade="F2"/>
          </w:tcPr>
          <w:p w14:paraId="4802516E" w14:textId="77777777" w:rsidR="005121D3" w:rsidRPr="005121D3" w:rsidRDefault="005121D3" w:rsidP="005121D3">
            <w:pPr>
              <w:rPr>
                <w:b/>
                <w:bCs/>
                <w:sz w:val="36"/>
                <w:szCs w:val="36"/>
              </w:rPr>
            </w:pPr>
            <w:r w:rsidRPr="005121D3">
              <w:rPr>
                <w:b/>
                <w:bCs/>
                <w:sz w:val="36"/>
                <w:szCs w:val="36"/>
              </w:rPr>
              <w:t xml:space="preserve">Keine </w:t>
            </w:r>
          </w:p>
          <w:p w14:paraId="420724F1" w14:textId="6BE4EA6D" w:rsidR="00E45ABA" w:rsidRPr="00094025" w:rsidRDefault="005121D3" w:rsidP="005121D3">
            <w:pPr>
              <w:rPr>
                <w:sz w:val="36"/>
                <w:szCs w:val="36"/>
              </w:rPr>
            </w:pPr>
            <w:r w:rsidRPr="005121D3">
              <w:rPr>
                <w:b/>
                <w:bCs/>
                <w:sz w:val="36"/>
                <w:szCs w:val="36"/>
              </w:rPr>
              <w:t>Gruppenaktivität</w:t>
            </w:r>
          </w:p>
        </w:tc>
      </w:tr>
    </w:tbl>
    <w:p w14:paraId="3ADB6033" w14:textId="77777777" w:rsidR="00466431" w:rsidRPr="00227FA2" w:rsidRDefault="00466431" w:rsidP="0030445E"/>
    <w:sectPr w:rsidR="00466431" w:rsidRPr="00227FA2" w:rsidSect="00841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1" w:h="16838" w:orient="landscape" w:code="8"/>
      <w:pgMar w:top="2183" w:right="680" w:bottom="284" w:left="1247" w:header="0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B7F0" w14:textId="77777777" w:rsidR="00B7169B" w:rsidRDefault="00B7169B">
      <w:r>
        <w:separator/>
      </w:r>
    </w:p>
  </w:endnote>
  <w:endnote w:type="continuationSeparator" w:id="0">
    <w:p w14:paraId="03E311AB" w14:textId="77777777" w:rsidR="00B7169B" w:rsidRDefault="00B7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A7D0" w14:textId="77777777" w:rsidR="00F64678" w:rsidRDefault="00F6467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F17E" w14:textId="32C7AD94" w:rsidR="00B916CC" w:rsidRDefault="00FC496D" w:rsidP="002F5BE0">
    <w:pPr>
      <w:pStyle w:val="Fuzeile"/>
      <w:pBdr>
        <w:top w:val="single" w:sz="4" w:space="1" w:color="auto"/>
      </w:pBdr>
      <w:tabs>
        <w:tab w:val="right" w:pos="9213"/>
      </w:tabs>
    </w:pPr>
    <w:r>
      <w:rPr>
        <w:noProof/>
      </w:rPr>
      <w:fldChar w:fldCharType="begin"/>
    </w:r>
    <w:r>
      <w:rPr>
        <w:noProof/>
      </w:rPr>
      <w:instrText xml:space="preserve"> FILENAME  </w:instrText>
    </w:r>
    <w:r>
      <w:rPr>
        <w:noProof/>
      </w:rPr>
      <w:fldChar w:fldCharType="separate"/>
    </w:r>
    <w:r w:rsidR="00053858">
      <w:rPr>
        <w:noProof/>
      </w:rPr>
      <w:t>KW40 September Wochenplan PZM.docx</w:t>
    </w:r>
    <w:r>
      <w:rPr>
        <w:noProof/>
      </w:rPr>
      <w:fldChar w:fldCharType="end"/>
    </w:r>
    <w:r w:rsidR="00B916CC">
      <w:tab/>
      <w:t xml:space="preserve">Seite </w:t>
    </w:r>
    <w:r w:rsidR="00B916CC">
      <w:rPr>
        <w:rStyle w:val="Seitenzahl"/>
      </w:rPr>
      <w:fldChar w:fldCharType="begin"/>
    </w:r>
    <w:r w:rsidR="00B916CC">
      <w:rPr>
        <w:rStyle w:val="Seitenzahl"/>
      </w:rPr>
      <w:instrText xml:space="preserve"> PAGE </w:instrText>
    </w:r>
    <w:r w:rsidR="00B916CC">
      <w:rPr>
        <w:rStyle w:val="Seitenzahl"/>
      </w:rPr>
      <w:fldChar w:fldCharType="separate"/>
    </w:r>
    <w:r w:rsidR="000F438F">
      <w:rPr>
        <w:rStyle w:val="Seitenzahl"/>
        <w:noProof/>
      </w:rPr>
      <w:t>3</w:t>
    </w:r>
    <w:r w:rsidR="00B916CC">
      <w:rPr>
        <w:rStyle w:val="Seitenzahl"/>
      </w:rPr>
      <w:fldChar w:fldCharType="end"/>
    </w:r>
    <w:r w:rsidR="00B916CC">
      <w:rPr>
        <w:rStyle w:val="Seitenzahl"/>
      </w:rPr>
      <w:t xml:space="preserve">  /  </w:t>
    </w:r>
    <w:r w:rsidR="00B916CC">
      <w:rPr>
        <w:rStyle w:val="Seitenzahl"/>
      </w:rPr>
      <w:fldChar w:fldCharType="begin"/>
    </w:r>
    <w:r w:rsidR="00B916CC">
      <w:rPr>
        <w:rStyle w:val="Seitenzahl"/>
      </w:rPr>
      <w:instrText xml:space="preserve"> NUMPAGES </w:instrText>
    </w:r>
    <w:r w:rsidR="00B916CC">
      <w:rPr>
        <w:rStyle w:val="Seitenzahl"/>
      </w:rPr>
      <w:fldChar w:fldCharType="separate"/>
    </w:r>
    <w:r w:rsidR="000F438F">
      <w:rPr>
        <w:rStyle w:val="Seitenzahl"/>
        <w:noProof/>
      </w:rPr>
      <w:t>5</w:t>
    </w:r>
    <w:r w:rsidR="00B916CC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384D8" w14:textId="77777777" w:rsidR="00B916CC" w:rsidRPr="00094025" w:rsidRDefault="0028390E" w:rsidP="00094025">
    <w:pPr>
      <w:pStyle w:val="Fuzeile"/>
      <w:tabs>
        <w:tab w:val="left" w:pos="4605"/>
      </w:tabs>
      <w:rPr>
        <w:sz w:val="28"/>
        <w:szCs w:val="28"/>
      </w:rPr>
    </w:pPr>
    <w:r w:rsidRPr="00094025">
      <w:rPr>
        <w:sz w:val="28"/>
        <w:szCs w:val="28"/>
      </w:rPr>
      <w:t>Änderungen vorbehalten</w:t>
    </w:r>
    <w:r w:rsidR="00094025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98A1" w14:textId="77777777" w:rsidR="00B7169B" w:rsidRDefault="00B7169B">
      <w:r>
        <w:separator/>
      </w:r>
    </w:p>
  </w:footnote>
  <w:footnote w:type="continuationSeparator" w:id="0">
    <w:p w14:paraId="7CD4D051" w14:textId="77777777" w:rsidR="00B7169B" w:rsidRDefault="00B7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8900" w14:textId="77777777" w:rsidR="00F64678" w:rsidRDefault="00F646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A093" w14:textId="77777777" w:rsidR="00F64678" w:rsidRDefault="00F646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1A00" w14:textId="77777777" w:rsidR="00B916CC" w:rsidRDefault="00B916CC" w:rsidP="0030445E">
    <w:pPr>
      <w:pStyle w:val="Kopfzeile"/>
      <w:tabs>
        <w:tab w:val="right" w:pos="14911"/>
      </w:tabs>
      <w:spacing w:line="237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36AC2B27" wp14:editId="0600585B">
              <wp:simplePos x="0" y="0"/>
              <wp:positionH relativeFrom="page">
                <wp:posOffset>11648440</wp:posOffset>
              </wp:positionH>
              <wp:positionV relativeFrom="page">
                <wp:posOffset>590550</wp:posOffset>
              </wp:positionV>
              <wp:extent cx="2943225" cy="857250"/>
              <wp:effectExtent l="0" t="0" r="9525" b="0"/>
              <wp:wrapNone/>
              <wp:docPr id="3" name="box_zentru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649"/>
                          </w:tblGrid>
                          <w:tr w:rsidR="00B916CC" w:rsidRPr="000F0B58" w14:paraId="0456DB7E" w14:textId="77777777" w:rsidTr="00510D48">
                            <w:trPr>
                              <w:trHeight w:hRule="exact" w:val="1141"/>
                            </w:trPr>
                            <w:tc>
                              <w:tcPr>
                                <w:tcW w:w="4649" w:type="dxa"/>
                              </w:tcPr>
                              <w:p w14:paraId="068F5A72" w14:textId="77777777" w:rsidR="000A7604" w:rsidRPr="003A19E5" w:rsidRDefault="00272950" w:rsidP="0096558F">
                                <w:pPr>
                                  <w:pStyle w:val="Abteilung2"/>
                                  <w:spacing w:before="0" w:line="240" w:lineRule="auto"/>
                                  <w:rPr>
                                    <w:color w:val="76923C" w:themeColor="accent3" w:themeShade="BF"/>
                                  </w:rPr>
                                </w:pPr>
                                <w:r w:rsidRPr="003A19E5">
                                  <w:rPr>
                                    <w:color w:val="76923C" w:themeColor="accent3" w:themeShade="BF"/>
                                  </w:rPr>
                                  <w:t>Wochenplan Aktivierung</w:t>
                                </w:r>
                              </w:p>
                              <w:p w14:paraId="448D85E8" w14:textId="57857388" w:rsidR="00C7615B" w:rsidRPr="000F0B58" w:rsidRDefault="00272950" w:rsidP="0096558F">
                                <w:pPr>
                                  <w:pStyle w:val="Abteilung2"/>
                                  <w:spacing w:before="0" w:line="240" w:lineRule="auto"/>
                                </w:pPr>
                                <w:r>
                                  <w:t>2</w:t>
                                </w:r>
                                <w:r w:rsidR="00F64678">
                                  <w:t>8</w:t>
                                </w:r>
                                <w:r>
                                  <w:t xml:space="preserve">. </w:t>
                                </w:r>
                                <w:r w:rsidR="00F64678">
                                  <w:t xml:space="preserve">Sept. </w:t>
                                </w:r>
                                <w:r>
                                  <w:t>-</w:t>
                                </w:r>
                                <w:r w:rsidR="00F64678">
                                  <w:t xml:space="preserve"> </w:t>
                                </w:r>
                                <w:r>
                                  <w:t>0</w:t>
                                </w:r>
                                <w:r w:rsidR="00F64678">
                                  <w:t>2</w:t>
                                </w:r>
                                <w:r>
                                  <w:t xml:space="preserve">. </w:t>
                                </w:r>
                                <w:r w:rsidR="00F64678">
                                  <w:t>Oktober</w:t>
                                </w:r>
                                <w:r>
                                  <w:t xml:space="preserve"> 2026</w:t>
                                </w:r>
                              </w:p>
                            </w:tc>
                          </w:tr>
                        </w:tbl>
                        <w:p w14:paraId="132F2BD2" w14:textId="77777777" w:rsidR="00B916CC" w:rsidRPr="00510D48" w:rsidRDefault="00B916CC" w:rsidP="00510D48">
                          <w:pPr>
                            <w:rPr>
                              <w:rFonts w:eastAsia="PMingLiU" w:cs="Arial"/>
                              <w:lang w:eastAsia="de-CH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C2B27" id="_x0000_t202" coordsize="21600,21600" o:spt="202" path="m,l,21600r21600,l21600,xe">
              <v:stroke joinstyle="miter"/>
              <v:path gradientshapeok="t" o:connecttype="rect"/>
            </v:shapetype>
            <v:shape id="box_zentrum" o:spid="_x0000_s1026" type="#_x0000_t202" style="position:absolute;margin-left:917.2pt;margin-top:46.5pt;width:231.75pt;height:67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649"/>
                    </w:tblGrid>
                    <w:tr w:rsidR="00B916CC" w:rsidRPr="000F0B58" w14:paraId="0456DB7E" w14:textId="77777777" w:rsidTr="00510D48">
                      <w:trPr>
                        <w:trHeight w:hRule="exact" w:val="1141"/>
                      </w:trPr>
                      <w:tc>
                        <w:tcPr>
                          <w:tcW w:w="4649" w:type="dxa"/>
                        </w:tcPr>
                        <w:p w14:paraId="068F5A72" w14:textId="77777777" w:rsidR="000A7604" w:rsidRPr="003A19E5" w:rsidRDefault="00272950" w:rsidP="0096558F">
                          <w:pPr>
                            <w:pStyle w:val="Abteilung2"/>
                            <w:spacing w:before="0" w:line="240" w:lineRule="auto"/>
                            <w:rPr>
                              <w:color w:val="76923C" w:themeColor="accent3" w:themeShade="BF"/>
                            </w:rPr>
                          </w:pPr>
                          <w:r w:rsidRPr="003A19E5">
                            <w:rPr>
                              <w:color w:val="76923C" w:themeColor="accent3" w:themeShade="BF"/>
                            </w:rPr>
                            <w:t>Wochenplan Aktivierung</w:t>
                          </w:r>
                        </w:p>
                        <w:p w14:paraId="448D85E8" w14:textId="57857388" w:rsidR="00C7615B" w:rsidRPr="000F0B58" w:rsidRDefault="00272950" w:rsidP="0096558F">
                          <w:pPr>
                            <w:pStyle w:val="Abteilung2"/>
                            <w:spacing w:before="0" w:line="240" w:lineRule="auto"/>
                          </w:pPr>
                          <w:r>
                            <w:t>2</w:t>
                          </w:r>
                          <w:r w:rsidR="00F64678">
                            <w:t>8</w:t>
                          </w:r>
                          <w:r>
                            <w:t xml:space="preserve">. </w:t>
                          </w:r>
                          <w:r w:rsidR="00F64678">
                            <w:t xml:space="preserve">Sept. </w:t>
                          </w:r>
                          <w:r>
                            <w:t>-</w:t>
                          </w:r>
                          <w:r w:rsidR="00F64678">
                            <w:t xml:space="preserve"> </w:t>
                          </w:r>
                          <w:r>
                            <w:t>0</w:t>
                          </w:r>
                          <w:r w:rsidR="00F64678">
                            <w:t>2</w:t>
                          </w:r>
                          <w:r>
                            <w:t xml:space="preserve">. </w:t>
                          </w:r>
                          <w:r w:rsidR="00F64678">
                            <w:t>Oktober</w:t>
                          </w:r>
                          <w:r>
                            <w:t xml:space="preserve"> 2026</w:t>
                          </w:r>
                        </w:p>
                      </w:tc>
                    </w:tr>
                  </w:tbl>
                  <w:p w14:paraId="132F2BD2" w14:textId="77777777" w:rsidR="00B916CC" w:rsidRPr="00510D48" w:rsidRDefault="00B916CC" w:rsidP="00510D48">
                    <w:pPr>
                      <w:rPr>
                        <w:rFonts w:eastAsia="PMingLiU" w:cs="Arial"/>
                        <w:lang w:eastAsia="de-CH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564A3EB9" wp14:editId="79552ABA">
              <wp:simplePos x="0" y="0"/>
              <wp:positionH relativeFrom="page">
                <wp:posOffset>1393190</wp:posOffset>
              </wp:positionH>
              <wp:positionV relativeFrom="page">
                <wp:posOffset>1056640</wp:posOffset>
              </wp:positionV>
              <wp:extent cx="2736215" cy="228600"/>
              <wp:effectExtent l="2540" t="0" r="4445" b="635"/>
              <wp:wrapNone/>
              <wp:docPr id="2" name="box_abteil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21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230A16" w14:textId="77777777" w:rsidR="00B916CC" w:rsidRPr="00F532CB" w:rsidRDefault="00F532CB" w:rsidP="007C3DAE">
                          <w:pPr>
                            <w:pStyle w:val="Abteilung"/>
                            <w:spacing w:before="0"/>
                            <w:rPr>
                              <w:sz w:val="24"/>
                              <w:szCs w:val="24"/>
                            </w:rPr>
                          </w:pPr>
                          <w:r w:rsidRPr="00F532CB">
                            <w:rPr>
                              <w:sz w:val="24"/>
                              <w:szCs w:val="24"/>
                            </w:rPr>
                            <w:t>Stationäre Dienst</w:t>
                          </w:r>
                          <w:r>
                            <w:rPr>
                              <w:sz w:val="24"/>
                              <w:szCs w:val="24"/>
                            </w:rPr>
                            <w:t>e</w:t>
                          </w:r>
                          <w:r w:rsidR="00E45ABA">
                            <w:rPr>
                              <w:sz w:val="24"/>
                              <w:szCs w:val="24"/>
                            </w:rPr>
                            <w:t xml:space="preserve"> Meienberg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4A3EB9" id="box_abteilung" o:spid="_x0000_s1027" type="#_x0000_t202" style="position:absolute;margin-left:109.7pt;margin-top:83.2pt;width:215.4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" filled="f" stroked="f">
              <v:textbox inset="0,0,0,0">
                <w:txbxContent>
                  <w:p w14:paraId="01230A16" w14:textId="77777777" w:rsidR="00B916CC" w:rsidRPr="00F532CB" w:rsidRDefault="00F532CB" w:rsidP="007C3DAE">
                    <w:pPr>
                      <w:pStyle w:val="Abteilung"/>
                      <w:spacing w:before="0"/>
                      <w:rPr>
                        <w:sz w:val="24"/>
                        <w:szCs w:val="24"/>
                      </w:rPr>
                    </w:pPr>
                    <w:r w:rsidRPr="00F532CB">
                      <w:rPr>
                        <w:sz w:val="24"/>
                        <w:szCs w:val="24"/>
                      </w:rPr>
                      <w:t>Stationäre Dienst</w:t>
                    </w:r>
                    <w:r>
                      <w:rPr>
                        <w:sz w:val="24"/>
                        <w:szCs w:val="24"/>
                      </w:rPr>
                      <w:t>e</w:t>
                    </w:r>
                    <w:r w:rsidR="00E45ABA">
                      <w:rPr>
                        <w:sz w:val="24"/>
                        <w:szCs w:val="24"/>
                      </w:rPr>
                      <w:t xml:space="preserve"> Meienberg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53551482" wp14:editId="0200B1A5">
              <wp:simplePos x="0" y="0"/>
              <wp:positionH relativeFrom="page">
                <wp:posOffset>1393190</wp:posOffset>
              </wp:positionH>
              <wp:positionV relativeFrom="page">
                <wp:posOffset>858520</wp:posOffset>
              </wp:positionV>
              <wp:extent cx="2520315" cy="228600"/>
              <wp:effectExtent l="2540" t="1270" r="127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B9F39" w14:textId="77777777" w:rsidR="00B916CC" w:rsidRPr="000F0B58" w:rsidRDefault="00B916CC" w:rsidP="007C3DAE">
                          <w:pPr>
                            <w:pStyle w:val="Abteilung"/>
                            <w:spacing w:before="0"/>
                            <w:rPr>
                              <w:i/>
                              <w:iCs/>
                            </w:rPr>
                          </w:pPr>
                          <w:r w:rsidRPr="000F0B58">
                            <w:rPr>
                              <w:i/>
                              <w:iCs/>
                            </w:rPr>
                            <w:t>R</w:t>
                          </w:r>
                          <w:r w:rsidRPr="000F0B58">
                            <w:rPr>
                              <w:i/>
                              <w:iCs/>
                              <w:spacing w:val="12"/>
                            </w:rPr>
                            <w:t>a</w:t>
                          </w:r>
                          <w:r w:rsidRPr="000F0B58">
                            <w:rPr>
                              <w:i/>
                              <w:iCs/>
                            </w:rPr>
                            <w:t>J</w:t>
                          </w:r>
                          <w:r w:rsidRPr="000F0B58">
                            <w:rPr>
                              <w:i/>
                              <w:iCs/>
                              <w:spacing w:val="-30"/>
                            </w:rPr>
                            <w:t>o</w:t>
                          </w:r>
                          <w:r w:rsidRPr="000F0B58">
                            <w:rPr>
                              <w:i/>
                              <w:iCs/>
                            </w:rPr>
                            <w:t>Vita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551482" id="Text Box 13" o:spid="_x0000_s1028" type="#_x0000_t202" style="position:absolute;margin-left:109.7pt;margin-top:67.6pt;width:198.4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" filled="f" stroked="f">
              <v:textbox inset="0,0,0,0">
                <w:txbxContent>
                  <w:p w14:paraId="06DB9F39" w14:textId="77777777" w:rsidR="00B916CC" w:rsidRPr="000F0B58" w:rsidRDefault="00B916CC" w:rsidP="007C3DAE">
                    <w:pPr>
                      <w:pStyle w:val="Abteilung"/>
                      <w:spacing w:before="0"/>
                      <w:rPr>
                        <w:i/>
                        <w:iCs/>
                      </w:rPr>
                    </w:pPr>
                    <w:r w:rsidRPr="000F0B58">
                      <w:rPr>
                        <w:i/>
                        <w:iCs/>
                      </w:rPr>
                      <w:t>R</w:t>
                    </w:r>
                    <w:r w:rsidRPr="000F0B58">
                      <w:rPr>
                        <w:i/>
                        <w:iCs/>
                        <w:spacing w:val="12"/>
                      </w:rPr>
                      <w:t>a</w:t>
                    </w:r>
                    <w:r w:rsidRPr="000F0B58">
                      <w:rPr>
                        <w:i/>
                        <w:iCs/>
                      </w:rPr>
                      <w:t>J</w:t>
                    </w:r>
                    <w:r w:rsidRPr="000F0B58">
                      <w:rPr>
                        <w:i/>
                        <w:iCs/>
                        <w:spacing w:val="-30"/>
                      </w:rPr>
                      <w:t>o</w:t>
                    </w:r>
                    <w:r w:rsidRPr="000F0B58">
                      <w:rPr>
                        <w:i/>
                        <w:iCs/>
                      </w:rPr>
                      <w:t>Vita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0" locked="1" layoutInCell="1" allowOverlap="1" wp14:anchorId="6FABC86D" wp14:editId="2C34F45D">
          <wp:simplePos x="0" y="0"/>
          <wp:positionH relativeFrom="page">
            <wp:posOffset>504190</wp:posOffset>
          </wp:positionH>
          <wp:positionV relativeFrom="page">
            <wp:posOffset>259080</wp:posOffset>
          </wp:positionV>
          <wp:extent cx="792480" cy="981075"/>
          <wp:effectExtent l="0" t="0" r="7620" b="9525"/>
          <wp:wrapNone/>
          <wp:docPr id="15" name="logo_1" descr="rajovita_logo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1" descr="rajovita_logo_1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4F8A"/>
    <w:multiLevelType w:val="multilevel"/>
    <w:tmpl w:val="370085FC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abstractNum w:abstractNumId="1" w15:restartNumberingAfterBreak="0">
    <w:nsid w:val="24B910CF"/>
    <w:multiLevelType w:val="hybridMultilevel"/>
    <w:tmpl w:val="358206E6"/>
    <w:lvl w:ilvl="0" w:tplc="08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DC5019"/>
    <w:multiLevelType w:val="hybridMultilevel"/>
    <w:tmpl w:val="DEDE6F7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600B4"/>
    <w:multiLevelType w:val="hybridMultilevel"/>
    <w:tmpl w:val="9912D6E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94A8A"/>
    <w:multiLevelType w:val="hybridMultilevel"/>
    <w:tmpl w:val="B7A855AC"/>
    <w:lvl w:ilvl="0" w:tplc="29A8923E">
      <w:start w:val="1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337EC4"/>
    <w:multiLevelType w:val="hybridMultilevel"/>
    <w:tmpl w:val="026AD406"/>
    <w:lvl w:ilvl="0" w:tplc="F99C56A2">
      <w:start w:val="1"/>
      <w:numFmt w:val="bullet"/>
      <w:pStyle w:val="FormatvorlageAufzhlungszeichenVor6ptZeilenabstandeinfach"/>
      <w:lvlText w:val="–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1135F"/>
    <w:multiLevelType w:val="hybridMultilevel"/>
    <w:tmpl w:val="AE0818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32B0E"/>
    <w:multiLevelType w:val="hybridMultilevel"/>
    <w:tmpl w:val="DE54FC2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7602B"/>
    <w:multiLevelType w:val="hybridMultilevel"/>
    <w:tmpl w:val="472E1BD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B4D91"/>
    <w:multiLevelType w:val="hybridMultilevel"/>
    <w:tmpl w:val="E528E0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E58A0"/>
    <w:multiLevelType w:val="hybridMultilevel"/>
    <w:tmpl w:val="35A8D44A"/>
    <w:lvl w:ilvl="0" w:tplc="862CAAA6">
      <w:start w:val="20"/>
      <w:numFmt w:val="bullet"/>
      <w:lvlText w:val="-"/>
      <w:lvlJc w:val="left"/>
      <w:pPr>
        <w:ind w:left="720" w:hanging="360"/>
      </w:pPr>
      <w:rPr>
        <w:rFonts w:ascii="Georgia" w:eastAsia="PMingLiU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01DE9"/>
    <w:multiLevelType w:val="hybridMultilevel"/>
    <w:tmpl w:val="6216682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B72E4B"/>
    <w:multiLevelType w:val="hybridMultilevel"/>
    <w:tmpl w:val="DCDEDD60"/>
    <w:lvl w:ilvl="0" w:tplc="82C67690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672594">
    <w:abstractNumId w:val="5"/>
  </w:num>
  <w:num w:numId="2" w16cid:durableId="785193869">
    <w:abstractNumId w:val="0"/>
  </w:num>
  <w:num w:numId="3" w16cid:durableId="1780489694">
    <w:abstractNumId w:val="9"/>
  </w:num>
  <w:num w:numId="4" w16cid:durableId="1035691924">
    <w:abstractNumId w:val="6"/>
  </w:num>
  <w:num w:numId="5" w16cid:durableId="1024212309">
    <w:abstractNumId w:val="2"/>
  </w:num>
  <w:num w:numId="6" w16cid:durableId="1430197452">
    <w:abstractNumId w:val="3"/>
  </w:num>
  <w:num w:numId="7" w16cid:durableId="955677999">
    <w:abstractNumId w:val="4"/>
  </w:num>
  <w:num w:numId="8" w16cid:durableId="1323700885">
    <w:abstractNumId w:val="10"/>
  </w:num>
  <w:num w:numId="9" w16cid:durableId="2083480377">
    <w:abstractNumId w:val="11"/>
  </w:num>
  <w:num w:numId="10" w16cid:durableId="900947529">
    <w:abstractNumId w:val="1"/>
  </w:num>
  <w:num w:numId="11" w16cid:durableId="586378666">
    <w:abstractNumId w:val="12"/>
  </w:num>
  <w:num w:numId="12" w16cid:durableId="1994211712">
    <w:abstractNumId w:val="7"/>
  </w:num>
  <w:num w:numId="13" w16cid:durableId="31079430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1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aJoVitaSpitexLogo" w:val="nein"/>
  </w:docVars>
  <w:rsids>
    <w:rsidRoot w:val="00B7169B"/>
    <w:rsid w:val="000012A0"/>
    <w:rsid w:val="00001A41"/>
    <w:rsid w:val="00002A5D"/>
    <w:rsid w:val="0000386E"/>
    <w:rsid w:val="00005838"/>
    <w:rsid w:val="00005C37"/>
    <w:rsid w:val="0000611F"/>
    <w:rsid w:val="00006C6A"/>
    <w:rsid w:val="00010C96"/>
    <w:rsid w:val="00011360"/>
    <w:rsid w:val="000113DF"/>
    <w:rsid w:val="00011AD3"/>
    <w:rsid w:val="00013236"/>
    <w:rsid w:val="00013818"/>
    <w:rsid w:val="00014844"/>
    <w:rsid w:val="00016829"/>
    <w:rsid w:val="00017CEF"/>
    <w:rsid w:val="0002085C"/>
    <w:rsid w:val="00020F3A"/>
    <w:rsid w:val="00021542"/>
    <w:rsid w:val="000215C9"/>
    <w:rsid w:val="000221A7"/>
    <w:rsid w:val="000221D9"/>
    <w:rsid w:val="00022C8E"/>
    <w:rsid w:val="00023BD6"/>
    <w:rsid w:val="000244E3"/>
    <w:rsid w:val="00024942"/>
    <w:rsid w:val="000258E0"/>
    <w:rsid w:val="000258F0"/>
    <w:rsid w:val="0002597F"/>
    <w:rsid w:val="00025AAF"/>
    <w:rsid w:val="00025E1D"/>
    <w:rsid w:val="0002657F"/>
    <w:rsid w:val="00030793"/>
    <w:rsid w:val="00032A89"/>
    <w:rsid w:val="0003484C"/>
    <w:rsid w:val="00035D82"/>
    <w:rsid w:val="00037DF4"/>
    <w:rsid w:val="00037F30"/>
    <w:rsid w:val="00040DB3"/>
    <w:rsid w:val="000415A3"/>
    <w:rsid w:val="0004463F"/>
    <w:rsid w:val="000459F3"/>
    <w:rsid w:val="00050053"/>
    <w:rsid w:val="00050D0F"/>
    <w:rsid w:val="000513C7"/>
    <w:rsid w:val="000521A5"/>
    <w:rsid w:val="00053858"/>
    <w:rsid w:val="00054325"/>
    <w:rsid w:val="00054A94"/>
    <w:rsid w:val="00055450"/>
    <w:rsid w:val="00056173"/>
    <w:rsid w:val="00056608"/>
    <w:rsid w:val="00056B88"/>
    <w:rsid w:val="00061759"/>
    <w:rsid w:val="000634F4"/>
    <w:rsid w:val="00065580"/>
    <w:rsid w:val="00065A58"/>
    <w:rsid w:val="00066D8F"/>
    <w:rsid w:val="000672B5"/>
    <w:rsid w:val="0007141B"/>
    <w:rsid w:val="0007303F"/>
    <w:rsid w:val="00073A97"/>
    <w:rsid w:val="00073DD9"/>
    <w:rsid w:val="00075EDD"/>
    <w:rsid w:val="0007662F"/>
    <w:rsid w:val="00080F25"/>
    <w:rsid w:val="000846DC"/>
    <w:rsid w:val="0008525F"/>
    <w:rsid w:val="00085BE3"/>
    <w:rsid w:val="00086593"/>
    <w:rsid w:val="00086BAF"/>
    <w:rsid w:val="000871F9"/>
    <w:rsid w:val="00090F55"/>
    <w:rsid w:val="0009224B"/>
    <w:rsid w:val="00092545"/>
    <w:rsid w:val="000935E5"/>
    <w:rsid w:val="00093D05"/>
    <w:rsid w:val="00094025"/>
    <w:rsid w:val="00095138"/>
    <w:rsid w:val="00096184"/>
    <w:rsid w:val="00096579"/>
    <w:rsid w:val="00096652"/>
    <w:rsid w:val="000A009A"/>
    <w:rsid w:val="000A0231"/>
    <w:rsid w:val="000A0C30"/>
    <w:rsid w:val="000A46EC"/>
    <w:rsid w:val="000A529B"/>
    <w:rsid w:val="000A6268"/>
    <w:rsid w:val="000A7500"/>
    <w:rsid w:val="000A7604"/>
    <w:rsid w:val="000A76F2"/>
    <w:rsid w:val="000B1706"/>
    <w:rsid w:val="000B19D3"/>
    <w:rsid w:val="000B3A08"/>
    <w:rsid w:val="000B3CB7"/>
    <w:rsid w:val="000B452B"/>
    <w:rsid w:val="000B53EC"/>
    <w:rsid w:val="000B573D"/>
    <w:rsid w:val="000B5C55"/>
    <w:rsid w:val="000B5FE5"/>
    <w:rsid w:val="000B64B0"/>
    <w:rsid w:val="000B74C9"/>
    <w:rsid w:val="000C0C8D"/>
    <w:rsid w:val="000C19AC"/>
    <w:rsid w:val="000C677F"/>
    <w:rsid w:val="000C6998"/>
    <w:rsid w:val="000C7061"/>
    <w:rsid w:val="000C750B"/>
    <w:rsid w:val="000D341A"/>
    <w:rsid w:val="000D341F"/>
    <w:rsid w:val="000D3E95"/>
    <w:rsid w:val="000D49FE"/>
    <w:rsid w:val="000E0152"/>
    <w:rsid w:val="000E017F"/>
    <w:rsid w:val="000E17BA"/>
    <w:rsid w:val="000E2404"/>
    <w:rsid w:val="000E4C99"/>
    <w:rsid w:val="000E5497"/>
    <w:rsid w:val="000E5D8F"/>
    <w:rsid w:val="000E6452"/>
    <w:rsid w:val="000F0B58"/>
    <w:rsid w:val="000F13DD"/>
    <w:rsid w:val="000F2121"/>
    <w:rsid w:val="000F22C2"/>
    <w:rsid w:val="000F307E"/>
    <w:rsid w:val="000F3B2D"/>
    <w:rsid w:val="000F438F"/>
    <w:rsid w:val="000F5215"/>
    <w:rsid w:val="000F6EE2"/>
    <w:rsid w:val="000F7514"/>
    <w:rsid w:val="000F7C30"/>
    <w:rsid w:val="001000AD"/>
    <w:rsid w:val="00100BAB"/>
    <w:rsid w:val="001012E5"/>
    <w:rsid w:val="00103033"/>
    <w:rsid w:val="00103038"/>
    <w:rsid w:val="00104628"/>
    <w:rsid w:val="00105264"/>
    <w:rsid w:val="0010614C"/>
    <w:rsid w:val="00106977"/>
    <w:rsid w:val="00106C1B"/>
    <w:rsid w:val="00106E42"/>
    <w:rsid w:val="001116EE"/>
    <w:rsid w:val="00113D1A"/>
    <w:rsid w:val="0011426C"/>
    <w:rsid w:val="00114D05"/>
    <w:rsid w:val="001155E9"/>
    <w:rsid w:val="00116109"/>
    <w:rsid w:val="00120658"/>
    <w:rsid w:val="00122A58"/>
    <w:rsid w:val="001231DF"/>
    <w:rsid w:val="00123DB9"/>
    <w:rsid w:val="00124E7B"/>
    <w:rsid w:val="00125F4A"/>
    <w:rsid w:val="00127189"/>
    <w:rsid w:val="00127B3B"/>
    <w:rsid w:val="00130B5A"/>
    <w:rsid w:val="00130BCF"/>
    <w:rsid w:val="0013132E"/>
    <w:rsid w:val="00132C8A"/>
    <w:rsid w:val="00133907"/>
    <w:rsid w:val="0013396A"/>
    <w:rsid w:val="00133CE4"/>
    <w:rsid w:val="0013436F"/>
    <w:rsid w:val="00135C28"/>
    <w:rsid w:val="00136007"/>
    <w:rsid w:val="001362F1"/>
    <w:rsid w:val="001401DC"/>
    <w:rsid w:val="00140FA6"/>
    <w:rsid w:val="001426BD"/>
    <w:rsid w:val="00144ECF"/>
    <w:rsid w:val="00145E42"/>
    <w:rsid w:val="00146010"/>
    <w:rsid w:val="00146600"/>
    <w:rsid w:val="001467F0"/>
    <w:rsid w:val="00146E1A"/>
    <w:rsid w:val="00150A75"/>
    <w:rsid w:val="001512A2"/>
    <w:rsid w:val="00152F34"/>
    <w:rsid w:val="00153068"/>
    <w:rsid w:val="00153470"/>
    <w:rsid w:val="00153A6E"/>
    <w:rsid w:val="00156DDA"/>
    <w:rsid w:val="00160085"/>
    <w:rsid w:val="00160E70"/>
    <w:rsid w:val="00161655"/>
    <w:rsid w:val="00161A66"/>
    <w:rsid w:val="00161D34"/>
    <w:rsid w:val="00162BDD"/>
    <w:rsid w:val="0016344F"/>
    <w:rsid w:val="00163780"/>
    <w:rsid w:val="00163A76"/>
    <w:rsid w:val="00163F77"/>
    <w:rsid w:val="00165298"/>
    <w:rsid w:val="001665B4"/>
    <w:rsid w:val="00167288"/>
    <w:rsid w:val="00167B04"/>
    <w:rsid w:val="00167C21"/>
    <w:rsid w:val="001709CB"/>
    <w:rsid w:val="001709CF"/>
    <w:rsid w:val="001711FE"/>
    <w:rsid w:val="001715C0"/>
    <w:rsid w:val="00172225"/>
    <w:rsid w:val="00172FCB"/>
    <w:rsid w:val="001734DC"/>
    <w:rsid w:val="00173777"/>
    <w:rsid w:val="00173898"/>
    <w:rsid w:val="00174484"/>
    <w:rsid w:val="00174968"/>
    <w:rsid w:val="001756CD"/>
    <w:rsid w:val="00176A25"/>
    <w:rsid w:val="0017763F"/>
    <w:rsid w:val="00177C43"/>
    <w:rsid w:val="001801FC"/>
    <w:rsid w:val="001807E9"/>
    <w:rsid w:val="00180D4B"/>
    <w:rsid w:val="00186221"/>
    <w:rsid w:val="0018634C"/>
    <w:rsid w:val="00187A8A"/>
    <w:rsid w:val="00193D5E"/>
    <w:rsid w:val="001945C9"/>
    <w:rsid w:val="00194CA7"/>
    <w:rsid w:val="00195748"/>
    <w:rsid w:val="0019791F"/>
    <w:rsid w:val="001A05BB"/>
    <w:rsid w:val="001A143C"/>
    <w:rsid w:val="001A22E0"/>
    <w:rsid w:val="001A34A4"/>
    <w:rsid w:val="001A3DB7"/>
    <w:rsid w:val="001A3FF0"/>
    <w:rsid w:val="001A4332"/>
    <w:rsid w:val="001A55BB"/>
    <w:rsid w:val="001A5EFE"/>
    <w:rsid w:val="001A608D"/>
    <w:rsid w:val="001A71FC"/>
    <w:rsid w:val="001A7FA4"/>
    <w:rsid w:val="001B1492"/>
    <w:rsid w:val="001B1697"/>
    <w:rsid w:val="001B23A4"/>
    <w:rsid w:val="001B26CD"/>
    <w:rsid w:val="001B2BF9"/>
    <w:rsid w:val="001B307B"/>
    <w:rsid w:val="001B48E2"/>
    <w:rsid w:val="001B4B09"/>
    <w:rsid w:val="001B7C23"/>
    <w:rsid w:val="001B7D27"/>
    <w:rsid w:val="001C0E5B"/>
    <w:rsid w:val="001C1B36"/>
    <w:rsid w:val="001C223E"/>
    <w:rsid w:val="001C25D6"/>
    <w:rsid w:val="001C3453"/>
    <w:rsid w:val="001C4E63"/>
    <w:rsid w:val="001C53A2"/>
    <w:rsid w:val="001D01C3"/>
    <w:rsid w:val="001D0B51"/>
    <w:rsid w:val="001D1636"/>
    <w:rsid w:val="001D1B88"/>
    <w:rsid w:val="001D2A1D"/>
    <w:rsid w:val="001D3A3F"/>
    <w:rsid w:val="001D4037"/>
    <w:rsid w:val="001D463E"/>
    <w:rsid w:val="001D4A65"/>
    <w:rsid w:val="001D4B36"/>
    <w:rsid w:val="001D4E9B"/>
    <w:rsid w:val="001D52B1"/>
    <w:rsid w:val="001D59BC"/>
    <w:rsid w:val="001D5B8A"/>
    <w:rsid w:val="001D5B93"/>
    <w:rsid w:val="001E00F8"/>
    <w:rsid w:val="001E0D7D"/>
    <w:rsid w:val="001E0E7E"/>
    <w:rsid w:val="001E19DE"/>
    <w:rsid w:val="001E2235"/>
    <w:rsid w:val="001E2A92"/>
    <w:rsid w:val="001E440D"/>
    <w:rsid w:val="001E49A5"/>
    <w:rsid w:val="001E5D5A"/>
    <w:rsid w:val="001E6C43"/>
    <w:rsid w:val="001E7238"/>
    <w:rsid w:val="001E759A"/>
    <w:rsid w:val="001E75AB"/>
    <w:rsid w:val="001E76DF"/>
    <w:rsid w:val="001F0B13"/>
    <w:rsid w:val="001F153C"/>
    <w:rsid w:val="001F20EF"/>
    <w:rsid w:val="001F5C30"/>
    <w:rsid w:val="001F5F49"/>
    <w:rsid w:val="001F6097"/>
    <w:rsid w:val="00201DE8"/>
    <w:rsid w:val="0020247A"/>
    <w:rsid w:val="002037A1"/>
    <w:rsid w:val="00203C76"/>
    <w:rsid w:val="00205B16"/>
    <w:rsid w:val="00206902"/>
    <w:rsid w:val="00207C5B"/>
    <w:rsid w:val="00207EAC"/>
    <w:rsid w:val="0021053B"/>
    <w:rsid w:val="002109A3"/>
    <w:rsid w:val="00210C62"/>
    <w:rsid w:val="00212D57"/>
    <w:rsid w:val="00215E50"/>
    <w:rsid w:val="002200D2"/>
    <w:rsid w:val="002214D1"/>
    <w:rsid w:val="00221E12"/>
    <w:rsid w:val="0022587D"/>
    <w:rsid w:val="00227EC6"/>
    <w:rsid w:val="00227FA2"/>
    <w:rsid w:val="0023010A"/>
    <w:rsid w:val="0023113F"/>
    <w:rsid w:val="00231433"/>
    <w:rsid w:val="00231A80"/>
    <w:rsid w:val="00232D3D"/>
    <w:rsid w:val="002347B5"/>
    <w:rsid w:val="00235FC3"/>
    <w:rsid w:val="002403E8"/>
    <w:rsid w:val="00240763"/>
    <w:rsid w:val="002411B3"/>
    <w:rsid w:val="00241308"/>
    <w:rsid w:val="0024173C"/>
    <w:rsid w:val="00242CDA"/>
    <w:rsid w:val="002438FA"/>
    <w:rsid w:val="00244408"/>
    <w:rsid w:val="00245563"/>
    <w:rsid w:val="0024674D"/>
    <w:rsid w:val="00250AF0"/>
    <w:rsid w:val="00252B93"/>
    <w:rsid w:val="002551E5"/>
    <w:rsid w:val="0025594B"/>
    <w:rsid w:val="002568BD"/>
    <w:rsid w:val="00257CA1"/>
    <w:rsid w:val="00261D9F"/>
    <w:rsid w:val="0026273D"/>
    <w:rsid w:val="00262E5D"/>
    <w:rsid w:val="00263818"/>
    <w:rsid w:val="0026549B"/>
    <w:rsid w:val="002665D2"/>
    <w:rsid w:val="002665EE"/>
    <w:rsid w:val="00266912"/>
    <w:rsid w:val="00267019"/>
    <w:rsid w:val="00267CFA"/>
    <w:rsid w:val="00267D08"/>
    <w:rsid w:val="00270938"/>
    <w:rsid w:val="00270DB9"/>
    <w:rsid w:val="002715C3"/>
    <w:rsid w:val="00272950"/>
    <w:rsid w:val="002731E7"/>
    <w:rsid w:val="002738E3"/>
    <w:rsid w:val="00273DAA"/>
    <w:rsid w:val="00275E33"/>
    <w:rsid w:val="002805E1"/>
    <w:rsid w:val="002817D7"/>
    <w:rsid w:val="00283869"/>
    <w:rsid w:val="0028390E"/>
    <w:rsid w:val="002840D9"/>
    <w:rsid w:val="00285188"/>
    <w:rsid w:val="00285226"/>
    <w:rsid w:val="00286105"/>
    <w:rsid w:val="00287225"/>
    <w:rsid w:val="00290A96"/>
    <w:rsid w:val="002914C6"/>
    <w:rsid w:val="00291638"/>
    <w:rsid w:val="00292CDF"/>
    <w:rsid w:val="00296057"/>
    <w:rsid w:val="00296E7C"/>
    <w:rsid w:val="002974CF"/>
    <w:rsid w:val="002A014F"/>
    <w:rsid w:val="002A029C"/>
    <w:rsid w:val="002A24E7"/>
    <w:rsid w:val="002A2E49"/>
    <w:rsid w:val="002A5A06"/>
    <w:rsid w:val="002A5FDA"/>
    <w:rsid w:val="002A645A"/>
    <w:rsid w:val="002B0DCF"/>
    <w:rsid w:val="002B1009"/>
    <w:rsid w:val="002B274C"/>
    <w:rsid w:val="002B2A9B"/>
    <w:rsid w:val="002B4758"/>
    <w:rsid w:val="002B7B29"/>
    <w:rsid w:val="002C00F9"/>
    <w:rsid w:val="002C08C9"/>
    <w:rsid w:val="002C0963"/>
    <w:rsid w:val="002C0E76"/>
    <w:rsid w:val="002C0ECD"/>
    <w:rsid w:val="002C14B6"/>
    <w:rsid w:val="002C2336"/>
    <w:rsid w:val="002C40B1"/>
    <w:rsid w:val="002C68F3"/>
    <w:rsid w:val="002C7811"/>
    <w:rsid w:val="002C7BF0"/>
    <w:rsid w:val="002D1905"/>
    <w:rsid w:val="002D21ED"/>
    <w:rsid w:val="002D3535"/>
    <w:rsid w:val="002D5B24"/>
    <w:rsid w:val="002D6F75"/>
    <w:rsid w:val="002E03B5"/>
    <w:rsid w:val="002E0C55"/>
    <w:rsid w:val="002E155C"/>
    <w:rsid w:val="002E30AF"/>
    <w:rsid w:val="002E355B"/>
    <w:rsid w:val="002E35A4"/>
    <w:rsid w:val="002E4EA3"/>
    <w:rsid w:val="002E51DD"/>
    <w:rsid w:val="002E54AA"/>
    <w:rsid w:val="002E54B4"/>
    <w:rsid w:val="002E5688"/>
    <w:rsid w:val="002E6E69"/>
    <w:rsid w:val="002F0C52"/>
    <w:rsid w:val="002F1D31"/>
    <w:rsid w:val="002F20C3"/>
    <w:rsid w:val="002F261B"/>
    <w:rsid w:val="002F5BE0"/>
    <w:rsid w:val="002F6240"/>
    <w:rsid w:val="002F79A2"/>
    <w:rsid w:val="00301713"/>
    <w:rsid w:val="0030273C"/>
    <w:rsid w:val="0030445E"/>
    <w:rsid w:val="00304F01"/>
    <w:rsid w:val="00305EF5"/>
    <w:rsid w:val="0030716F"/>
    <w:rsid w:val="00307387"/>
    <w:rsid w:val="00310521"/>
    <w:rsid w:val="0031113C"/>
    <w:rsid w:val="00311356"/>
    <w:rsid w:val="00313238"/>
    <w:rsid w:val="003151D6"/>
    <w:rsid w:val="00316101"/>
    <w:rsid w:val="003163FE"/>
    <w:rsid w:val="00316B41"/>
    <w:rsid w:val="00316BF3"/>
    <w:rsid w:val="00316F50"/>
    <w:rsid w:val="00316FB7"/>
    <w:rsid w:val="00317383"/>
    <w:rsid w:val="00323217"/>
    <w:rsid w:val="003238D7"/>
    <w:rsid w:val="00323D01"/>
    <w:rsid w:val="00324414"/>
    <w:rsid w:val="003247C9"/>
    <w:rsid w:val="003255AE"/>
    <w:rsid w:val="00327D05"/>
    <w:rsid w:val="00330445"/>
    <w:rsid w:val="00330BCD"/>
    <w:rsid w:val="0033145A"/>
    <w:rsid w:val="00331A92"/>
    <w:rsid w:val="00331D76"/>
    <w:rsid w:val="00332020"/>
    <w:rsid w:val="003324DA"/>
    <w:rsid w:val="00332BE9"/>
    <w:rsid w:val="00332DED"/>
    <w:rsid w:val="00332EA6"/>
    <w:rsid w:val="003330A6"/>
    <w:rsid w:val="003330E0"/>
    <w:rsid w:val="00333844"/>
    <w:rsid w:val="0033482C"/>
    <w:rsid w:val="003353E2"/>
    <w:rsid w:val="00335436"/>
    <w:rsid w:val="00336CBE"/>
    <w:rsid w:val="00336F84"/>
    <w:rsid w:val="00337571"/>
    <w:rsid w:val="0034027C"/>
    <w:rsid w:val="003408F9"/>
    <w:rsid w:val="00341F87"/>
    <w:rsid w:val="00343604"/>
    <w:rsid w:val="00343DB2"/>
    <w:rsid w:val="00346B65"/>
    <w:rsid w:val="00347EA9"/>
    <w:rsid w:val="00350EDE"/>
    <w:rsid w:val="00351888"/>
    <w:rsid w:val="00351B15"/>
    <w:rsid w:val="003564F4"/>
    <w:rsid w:val="00357E1C"/>
    <w:rsid w:val="00360519"/>
    <w:rsid w:val="003623A6"/>
    <w:rsid w:val="003626B6"/>
    <w:rsid w:val="0036315B"/>
    <w:rsid w:val="0036380A"/>
    <w:rsid w:val="00363FC6"/>
    <w:rsid w:val="00365170"/>
    <w:rsid w:val="0036688E"/>
    <w:rsid w:val="00367C52"/>
    <w:rsid w:val="0037349C"/>
    <w:rsid w:val="00373E32"/>
    <w:rsid w:val="003740F0"/>
    <w:rsid w:val="00374285"/>
    <w:rsid w:val="003748E9"/>
    <w:rsid w:val="00380D7F"/>
    <w:rsid w:val="003811DC"/>
    <w:rsid w:val="00381281"/>
    <w:rsid w:val="00381C50"/>
    <w:rsid w:val="00381E2C"/>
    <w:rsid w:val="0038280C"/>
    <w:rsid w:val="003829D9"/>
    <w:rsid w:val="0038324A"/>
    <w:rsid w:val="003874C3"/>
    <w:rsid w:val="0038782C"/>
    <w:rsid w:val="00387BA5"/>
    <w:rsid w:val="003915C7"/>
    <w:rsid w:val="00394D82"/>
    <w:rsid w:val="00395F39"/>
    <w:rsid w:val="00396601"/>
    <w:rsid w:val="003966DC"/>
    <w:rsid w:val="003968E0"/>
    <w:rsid w:val="00397D90"/>
    <w:rsid w:val="003A0474"/>
    <w:rsid w:val="003A0882"/>
    <w:rsid w:val="003A0ADA"/>
    <w:rsid w:val="003A1023"/>
    <w:rsid w:val="003A19E5"/>
    <w:rsid w:val="003A4FCA"/>
    <w:rsid w:val="003A6497"/>
    <w:rsid w:val="003A6CA3"/>
    <w:rsid w:val="003A733A"/>
    <w:rsid w:val="003A792D"/>
    <w:rsid w:val="003B0FFE"/>
    <w:rsid w:val="003B12DC"/>
    <w:rsid w:val="003B150C"/>
    <w:rsid w:val="003B21EE"/>
    <w:rsid w:val="003B319D"/>
    <w:rsid w:val="003B3508"/>
    <w:rsid w:val="003B415E"/>
    <w:rsid w:val="003B4601"/>
    <w:rsid w:val="003B74F6"/>
    <w:rsid w:val="003C1152"/>
    <w:rsid w:val="003C1DC5"/>
    <w:rsid w:val="003C27AA"/>
    <w:rsid w:val="003C4DB8"/>
    <w:rsid w:val="003C660B"/>
    <w:rsid w:val="003C6DFF"/>
    <w:rsid w:val="003C7583"/>
    <w:rsid w:val="003D0FB8"/>
    <w:rsid w:val="003D27F8"/>
    <w:rsid w:val="003D38C3"/>
    <w:rsid w:val="003D4891"/>
    <w:rsid w:val="003D4914"/>
    <w:rsid w:val="003D6043"/>
    <w:rsid w:val="003D64B9"/>
    <w:rsid w:val="003D7494"/>
    <w:rsid w:val="003D7711"/>
    <w:rsid w:val="003D773E"/>
    <w:rsid w:val="003E03E2"/>
    <w:rsid w:val="003E2097"/>
    <w:rsid w:val="003E2A05"/>
    <w:rsid w:val="003E355A"/>
    <w:rsid w:val="003E53BC"/>
    <w:rsid w:val="003E61A2"/>
    <w:rsid w:val="003E6224"/>
    <w:rsid w:val="003E6342"/>
    <w:rsid w:val="003E78B5"/>
    <w:rsid w:val="003F10BA"/>
    <w:rsid w:val="003F3D1C"/>
    <w:rsid w:val="003F3EA2"/>
    <w:rsid w:val="003F3F4F"/>
    <w:rsid w:val="003F4FA6"/>
    <w:rsid w:val="003F5890"/>
    <w:rsid w:val="003F7EE0"/>
    <w:rsid w:val="0040011C"/>
    <w:rsid w:val="004013C3"/>
    <w:rsid w:val="0040319D"/>
    <w:rsid w:val="00403DD3"/>
    <w:rsid w:val="00404D3F"/>
    <w:rsid w:val="00405228"/>
    <w:rsid w:val="0040529B"/>
    <w:rsid w:val="0040570D"/>
    <w:rsid w:val="0040690E"/>
    <w:rsid w:val="00407101"/>
    <w:rsid w:val="00410905"/>
    <w:rsid w:val="004113B8"/>
    <w:rsid w:val="00411781"/>
    <w:rsid w:val="004119CA"/>
    <w:rsid w:val="0041256D"/>
    <w:rsid w:val="00414B94"/>
    <w:rsid w:val="00415314"/>
    <w:rsid w:val="00415C30"/>
    <w:rsid w:val="00417480"/>
    <w:rsid w:val="004208EB"/>
    <w:rsid w:val="00420A95"/>
    <w:rsid w:val="0042104A"/>
    <w:rsid w:val="004234E5"/>
    <w:rsid w:val="0042358F"/>
    <w:rsid w:val="004235EC"/>
    <w:rsid w:val="00423D62"/>
    <w:rsid w:val="0042669D"/>
    <w:rsid w:val="0042743F"/>
    <w:rsid w:val="00427B22"/>
    <w:rsid w:val="0043075B"/>
    <w:rsid w:val="00433937"/>
    <w:rsid w:val="00433FE5"/>
    <w:rsid w:val="004369FE"/>
    <w:rsid w:val="00440D5D"/>
    <w:rsid w:val="00443058"/>
    <w:rsid w:val="004437A7"/>
    <w:rsid w:val="00443AFC"/>
    <w:rsid w:val="004467A6"/>
    <w:rsid w:val="00446A5C"/>
    <w:rsid w:val="00452030"/>
    <w:rsid w:val="00453ABC"/>
    <w:rsid w:val="004542FC"/>
    <w:rsid w:val="0045461F"/>
    <w:rsid w:val="00454B74"/>
    <w:rsid w:val="004550F8"/>
    <w:rsid w:val="00460279"/>
    <w:rsid w:val="004602E8"/>
    <w:rsid w:val="00461A5F"/>
    <w:rsid w:val="00461CA8"/>
    <w:rsid w:val="00462A69"/>
    <w:rsid w:val="00463025"/>
    <w:rsid w:val="00463317"/>
    <w:rsid w:val="00464F08"/>
    <w:rsid w:val="00464F51"/>
    <w:rsid w:val="00465BB3"/>
    <w:rsid w:val="00466005"/>
    <w:rsid w:val="00466431"/>
    <w:rsid w:val="0046680C"/>
    <w:rsid w:val="00473630"/>
    <w:rsid w:val="0047410F"/>
    <w:rsid w:val="00474CC0"/>
    <w:rsid w:val="00477AAB"/>
    <w:rsid w:val="00480EE1"/>
    <w:rsid w:val="00481AEE"/>
    <w:rsid w:val="00481E24"/>
    <w:rsid w:val="00482362"/>
    <w:rsid w:val="00484AB4"/>
    <w:rsid w:val="00484E81"/>
    <w:rsid w:val="00484E96"/>
    <w:rsid w:val="00486946"/>
    <w:rsid w:val="0048703E"/>
    <w:rsid w:val="00487F6E"/>
    <w:rsid w:val="00492046"/>
    <w:rsid w:val="00492807"/>
    <w:rsid w:val="0049325C"/>
    <w:rsid w:val="004943DA"/>
    <w:rsid w:val="00494A80"/>
    <w:rsid w:val="00495738"/>
    <w:rsid w:val="00495E72"/>
    <w:rsid w:val="00496829"/>
    <w:rsid w:val="00496AE6"/>
    <w:rsid w:val="0049711F"/>
    <w:rsid w:val="004A0015"/>
    <w:rsid w:val="004A1A2E"/>
    <w:rsid w:val="004A1D9C"/>
    <w:rsid w:val="004A257D"/>
    <w:rsid w:val="004A2905"/>
    <w:rsid w:val="004A362C"/>
    <w:rsid w:val="004A431E"/>
    <w:rsid w:val="004A493A"/>
    <w:rsid w:val="004A4C36"/>
    <w:rsid w:val="004A554F"/>
    <w:rsid w:val="004A5DC1"/>
    <w:rsid w:val="004A610B"/>
    <w:rsid w:val="004A62E5"/>
    <w:rsid w:val="004A7163"/>
    <w:rsid w:val="004B0F9C"/>
    <w:rsid w:val="004B1F1E"/>
    <w:rsid w:val="004B22C1"/>
    <w:rsid w:val="004B3990"/>
    <w:rsid w:val="004B462D"/>
    <w:rsid w:val="004B5551"/>
    <w:rsid w:val="004B5ED8"/>
    <w:rsid w:val="004B603B"/>
    <w:rsid w:val="004B66DE"/>
    <w:rsid w:val="004B6D32"/>
    <w:rsid w:val="004B7151"/>
    <w:rsid w:val="004B71EC"/>
    <w:rsid w:val="004C0376"/>
    <w:rsid w:val="004C0C7F"/>
    <w:rsid w:val="004C10C1"/>
    <w:rsid w:val="004C15E2"/>
    <w:rsid w:val="004C1674"/>
    <w:rsid w:val="004C2522"/>
    <w:rsid w:val="004C2EC3"/>
    <w:rsid w:val="004C319C"/>
    <w:rsid w:val="004C35DC"/>
    <w:rsid w:val="004C4299"/>
    <w:rsid w:val="004C457C"/>
    <w:rsid w:val="004C458E"/>
    <w:rsid w:val="004C52E4"/>
    <w:rsid w:val="004C5DC8"/>
    <w:rsid w:val="004C6A59"/>
    <w:rsid w:val="004D07D2"/>
    <w:rsid w:val="004D0B03"/>
    <w:rsid w:val="004D1EDA"/>
    <w:rsid w:val="004D3E0A"/>
    <w:rsid w:val="004D542D"/>
    <w:rsid w:val="004D6D07"/>
    <w:rsid w:val="004E01FA"/>
    <w:rsid w:val="004E0C62"/>
    <w:rsid w:val="004E2494"/>
    <w:rsid w:val="004E27B5"/>
    <w:rsid w:val="004E2928"/>
    <w:rsid w:val="004E328A"/>
    <w:rsid w:val="004E3E63"/>
    <w:rsid w:val="004E4671"/>
    <w:rsid w:val="004E4AD5"/>
    <w:rsid w:val="004E6D5E"/>
    <w:rsid w:val="004E765D"/>
    <w:rsid w:val="004F0435"/>
    <w:rsid w:val="004F10C6"/>
    <w:rsid w:val="004F1AB7"/>
    <w:rsid w:val="004F5469"/>
    <w:rsid w:val="004F6A4B"/>
    <w:rsid w:val="005014BC"/>
    <w:rsid w:val="00501848"/>
    <w:rsid w:val="005021F4"/>
    <w:rsid w:val="0050320D"/>
    <w:rsid w:val="00503673"/>
    <w:rsid w:val="005039C8"/>
    <w:rsid w:val="0050491E"/>
    <w:rsid w:val="00505ECC"/>
    <w:rsid w:val="0051053C"/>
    <w:rsid w:val="0051056E"/>
    <w:rsid w:val="00510C38"/>
    <w:rsid w:val="00510D48"/>
    <w:rsid w:val="005119B4"/>
    <w:rsid w:val="00511AD2"/>
    <w:rsid w:val="00511EE1"/>
    <w:rsid w:val="005121D3"/>
    <w:rsid w:val="00512797"/>
    <w:rsid w:val="00512D2D"/>
    <w:rsid w:val="005132EA"/>
    <w:rsid w:val="0051365B"/>
    <w:rsid w:val="0051391E"/>
    <w:rsid w:val="00513FFE"/>
    <w:rsid w:val="00514E00"/>
    <w:rsid w:val="00515C4F"/>
    <w:rsid w:val="00516088"/>
    <w:rsid w:val="00517484"/>
    <w:rsid w:val="00517CF4"/>
    <w:rsid w:val="0052005C"/>
    <w:rsid w:val="005208D0"/>
    <w:rsid w:val="00521207"/>
    <w:rsid w:val="00521A6D"/>
    <w:rsid w:val="00522E0C"/>
    <w:rsid w:val="005243CA"/>
    <w:rsid w:val="00526EC5"/>
    <w:rsid w:val="005271F0"/>
    <w:rsid w:val="00530868"/>
    <w:rsid w:val="00530A58"/>
    <w:rsid w:val="00531386"/>
    <w:rsid w:val="00532C74"/>
    <w:rsid w:val="0053460D"/>
    <w:rsid w:val="00534792"/>
    <w:rsid w:val="00534D35"/>
    <w:rsid w:val="00535DC5"/>
    <w:rsid w:val="00537AC0"/>
    <w:rsid w:val="00537E6C"/>
    <w:rsid w:val="00540531"/>
    <w:rsid w:val="005410F9"/>
    <w:rsid w:val="00541248"/>
    <w:rsid w:val="00541AF0"/>
    <w:rsid w:val="0054299E"/>
    <w:rsid w:val="005432A0"/>
    <w:rsid w:val="00543A8E"/>
    <w:rsid w:val="00543EEC"/>
    <w:rsid w:val="00544868"/>
    <w:rsid w:val="00544D54"/>
    <w:rsid w:val="00546AB4"/>
    <w:rsid w:val="00547912"/>
    <w:rsid w:val="00551E28"/>
    <w:rsid w:val="00553A9A"/>
    <w:rsid w:val="005541E4"/>
    <w:rsid w:val="00555AE5"/>
    <w:rsid w:val="0055720A"/>
    <w:rsid w:val="00557E46"/>
    <w:rsid w:val="00557E6C"/>
    <w:rsid w:val="005610AF"/>
    <w:rsid w:val="005612D4"/>
    <w:rsid w:val="00563451"/>
    <w:rsid w:val="00563BC6"/>
    <w:rsid w:val="005646F3"/>
    <w:rsid w:val="005649D6"/>
    <w:rsid w:val="00565A71"/>
    <w:rsid w:val="005660AD"/>
    <w:rsid w:val="00566633"/>
    <w:rsid w:val="00566DC8"/>
    <w:rsid w:val="005676BE"/>
    <w:rsid w:val="0056791B"/>
    <w:rsid w:val="00567E10"/>
    <w:rsid w:val="00570FC6"/>
    <w:rsid w:val="00572434"/>
    <w:rsid w:val="00572FE4"/>
    <w:rsid w:val="005748D3"/>
    <w:rsid w:val="0057506B"/>
    <w:rsid w:val="00576D2A"/>
    <w:rsid w:val="0057758C"/>
    <w:rsid w:val="00581E86"/>
    <w:rsid w:val="005833A7"/>
    <w:rsid w:val="00583E03"/>
    <w:rsid w:val="0058443D"/>
    <w:rsid w:val="005845C7"/>
    <w:rsid w:val="00584FB9"/>
    <w:rsid w:val="00587ECC"/>
    <w:rsid w:val="00591A22"/>
    <w:rsid w:val="005932C2"/>
    <w:rsid w:val="0059419D"/>
    <w:rsid w:val="00595AD6"/>
    <w:rsid w:val="00595D38"/>
    <w:rsid w:val="0059644D"/>
    <w:rsid w:val="005972EE"/>
    <w:rsid w:val="005978EC"/>
    <w:rsid w:val="005A1778"/>
    <w:rsid w:val="005A1AEE"/>
    <w:rsid w:val="005A43AD"/>
    <w:rsid w:val="005A4785"/>
    <w:rsid w:val="005A57C2"/>
    <w:rsid w:val="005A60FE"/>
    <w:rsid w:val="005A722C"/>
    <w:rsid w:val="005A7792"/>
    <w:rsid w:val="005B0F69"/>
    <w:rsid w:val="005B18DC"/>
    <w:rsid w:val="005B2FFE"/>
    <w:rsid w:val="005B38FE"/>
    <w:rsid w:val="005B3A29"/>
    <w:rsid w:val="005B4038"/>
    <w:rsid w:val="005B4E36"/>
    <w:rsid w:val="005B59E4"/>
    <w:rsid w:val="005B5BB5"/>
    <w:rsid w:val="005B5D7F"/>
    <w:rsid w:val="005B70E3"/>
    <w:rsid w:val="005B781E"/>
    <w:rsid w:val="005C1891"/>
    <w:rsid w:val="005C1910"/>
    <w:rsid w:val="005C29FC"/>
    <w:rsid w:val="005C3A03"/>
    <w:rsid w:val="005C4BFC"/>
    <w:rsid w:val="005C5939"/>
    <w:rsid w:val="005C6D8B"/>
    <w:rsid w:val="005C71FD"/>
    <w:rsid w:val="005C760E"/>
    <w:rsid w:val="005C7CC2"/>
    <w:rsid w:val="005D3324"/>
    <w:rsid w:val="005D33C7"/>
    <w:rsid w:val="005D5F63"/>
    <w:rsid w:val="005D61F2"/>
    <w:rsid w:val="005E01CB"/>
    <w:rsid w:val="005E1C4D"/>
    <w:rsid w:val="005E2C34"/>
    <w:rsid w:val="005E459E"/>
    <w:rsid w:val="005E4AF9"/>
    <w:rsid w:val="005E5672"/>
    <w:rsid w:val="005E6608"/>
    <w:rsid w:val="005E7C35"/>
    <w:rsid w:val="005E7E51"/>
    <w:rsid w:val="005F0417"/>
    <w:rsid w:val="005F10C0"/>
    <w:rsid w:val="005F1312"/>
    <w:rsid w:val="005F29EB"/>
    <w:rsid w:val="005F3A59"/>
    <w:rsid w:val="005F3E94"/>
    <w:rsid w:val="006001B0"/>
    <w:rsid w:val="0060054C"/>
    <w:rsid w:val="00601F25"/>
    <w:rsid w:val="006035DE"/>
    <w:rsid w:val="00603AB8"/>
    <w:rsid w:val="00604115"/>
    <w:rsid w:val="006043EA"/>
    <w:rsid w:val="0060453B"/>
    <w:rsid w:val="00605CFB"/>
    <w:rsid w:val="00606997"/>
    <w:rsid w:val="00607357"/>
    <w:rsid w:val="00607B62"/>
    <w:rsid w:val="00607DB5"/>
    <w:rsid w:val="0061003D"/>
    <w:rsid w:val="006101AC"/>
    <w:rsid w:val="00610708"/>
    <w:rsid w:val="00610799"/>
    <w:rsid w:val="00610F05"/>
    <w:rsid w:val="00610FFC"/>
    <w:rsid w:val="00611C48"/>
    <w:rsid w:val="006122D3"/>
    <w:rsid w:val="00613241"/>
    <w:rsid w:val="006156FF"/>
    <w:rsid w:val="00616263"/>
    <w:rsid w:val="00616273"/>
    <w:rsid w:val="00617AAA"/>
    <w:rsid w:val="00620075"/>
    <w:rsid w:val="006202B6"/>
    <w:rsid w:val="00620E89"/>
    <w:rsid w:val="006218BA"/>
    <w:rsid w:val="00622C8A"/>
    <w:rsid w:val="00623502"/>
    <w:rsid w:val="006245F1"/>
    <w:rsid w:val="006261DF"/>
    <w:rsid w:val="0062739D"/>
    <w:rsid w:val="00631BAC"/>
    <w:rsid w:val="0063421B"/>
    <w:rsid w:val="00635AEE"/>
    <w:rsid w:val="0063640B"/>
    <w:rsid w:val="006368C5"/>
    <w:rsid w:val="0063771B"/>
    <w:rsid w:val="006414B2"/>
    <w:rsid w:val="00641D5C"/>
    <w:rsid w:val="00642ED8"/>
    <w:rsid w:val="00643ECA"/>
    <w:rsid w:val="006445C8"/>
    <w:rsid w:val="006468C2"/>
    <w:rsid w:val="00652516"/>
    <w:rsid w:val="00652597"/>
    <w:rsid w:val="00653B2B"/>
    <w:rsid w:val="00653E31"/>
    <w:rsid w:val="006550A4"/>
    <w:rsid w:val="00655188"/>
    <w:rsid w:val="00655325"/>
    <w:rsid w:val="006571C9"/>
    <w:rsid w:val="0065725C"/>
    <w:rsid w:val="00661977"/>
    <w:rsid w:val="00662225"/>
    <w:rsid w:val="006626A3"/>
    <w:rsid w:val="00663BE3"/>
    <w:rsid w:val="00665324"/>
    <w:rsid w:val="00665D84"/>
    <w:rsid w:val="00667066"/>
    <w:rsid w:val="00667178"/>
    <w:rsid w:val="00667735"/>
    <w:rsid w:val="00670050"/>
    <w:rsid w:val="006718B6"/>
    <w:rsid w:val="006720EB"/>
    <w:rsid w:val="00672375"/>
    <w:rsid w:val="0067295E"/>
    <w:rsid w:val="00672B2E"/>
    <w:rsid w:val="00674597"/>
    <w:rsid w:val="00674DBE"/>
    <w:rsid w:val="006751C8"/>
    <w:rsid w:val="00675D42"/>
    <w:rsid w:val="006764DE"/>
    <w:rsid w:val="006765B9"/>
    <w:rsid w:val="00676C3E"/>
    <w:rsid w:val="0067722F"/>
    <w:rsid w:val="006774CA"/>
    <w:rsid w:val="00680B77"/>
    <w:rsid w:val="00681800"/>
    <w:rsid w:val="00681977"/>
    <w:rsid w:val="00682AE4"/>
    <w:rsid w:val="006832F4"/>
    <w:rsid w:val="00684278"/>
    <w:rsid w:val="006842B3"/>
    <w:rsid w:val="0068441F"/>
    <w:rsid w:val="006846A0"/>
    <w:rsid w:val="00684814"/>
    <w:rsid w:val="00685CB6"/>
    <w:rsid w:val="00685FD4"/>
    <w:rsid w:val="006872BD"/>
    <w:rsid w:val="00687E5F"/>
    <w:rsid w:val="00690DD6"/>
    <w:rsid w:val="0069198C"/>
    <w:rsid w:val="00692366"/>
    <w:rsid w:val="006930E0"/>
    <w:rsid w:val="00693268"/>
    <w:rsid w:val="00693E92"/>
    <w:rsid w:val="00694A68"/>
    <w:rsid w:val="00695287"/>
    <w:rsid w:val="006964E3"/>
    <w:rsid w:val="00696787"/>
    <w:rsid w:val="0069721E"/>
    <w:rsid w:val="006A05A8"/>
    <w:rsid w:val="006A08E5"/>
    <w:rsid w:val="006A25AE"/>
    <w:rsid w:val="006A2BC5"/>
    <w:rsid w:val="006A36F3"/>
    <w:rsid w:val="006A4CE9"/>
    <w:rsid w:val="006A5E33"/>
    <w:rsid w:val="006A5EA8"/>
    <w:rsid w:val="006A79A2"/>
    <w:rsid w:val="006B036A"/>
    <w:rsid w:val="006B0724"/>
    <w:rsid w:val="006B19EB"/>
    <w:rsid w:val="006B1D4C"/>
    <w:rsid w:val="006B2181"/>
    <w:rsid w:val="006B2D7C"/>
    <w:rsid w:val="006B3F69"/>
    <w:rsid w:val="006B5FC1"/>
    <w:rsid w:val="006B6142"/>
    <w:rsid w:val="006C022D"/>
    <w:rsid w:val="006C2AE1"/>
    <w:rsid w:val="006C3DC5"/>
    <w:rsid w:val="006C41F2"/>
    <w:rsid w:val="006C6166"/>
    <w:rsid w:val="006C684C"/>
    <w:rsid w:val="006C735E"/>
    <w:rsid w:val="006C79D8"/>
    <w:rsid w:val="006D0DA7"/>
    <w:rsid w:val="006D14EA"/>
    <w:rsid w:val="006D1D0C"/>
    <w:rsid w:val="006D2DB5"/>
    <w:rsid w:val="006D2F89"/>
    <w:rsid w:val="006D49E3"/>
    <w:rsid w:val="006D4A38"/>
    <w:rsid w:val="006D55E3"/>
    <w:rsid w:val="006D570D"/>
    <w:rsid w:val="006D582C"/>
    <w:rsid w:val="006D5953"/>
    <w:rsid w:val="006D78AF"/>
    <w:rsid w:val="006D7C4C"/>
    <w:rsid w:val="006E1200"/>
    <w:rsid w:val="006E1504"/>
    <w:rsid w:val="006E172E"/>
    <w:rsid w:val="006E19B3"/>
    <w:rsid w:val="006E1ECC"/>
    <w:rsid w:val="006E2D3F"/>
    <w:rsid w:val="006E35A3"/>
    <w:rsid w:val="006E3918"/>
    <w:rsid w:val="006E6DA1"/>
    <w:rsid w:val="006E71D1"/>
    <w:rsid w:val="006E7C27"/>
    <w:rsid w:val="006F1927"/>
    <w:rsid w:val="006F2207"/>
    <w:rsid w:val="006F2B22"/>
    <w:rsid w:val="006F3930"/>
    <w:rsid w:val="006F3D14"/>
    <w:rsid w:val="006F560F"/>
    <w:rsid w:val="006F7F1D"/>
    <w:rsid w:val="00700E0A"/>
    <w:rsid w:val="00702D74"/>
    <w:rsid w:val="007044AD"/>
    <w:rsid w:val="007063A5"/>
    <w:rsid w:val="00707F05"/>
    <w:rsid w:val="00711EA3"/>
    <w:rsid w:val="00711FEF"/>
    <w:rsid w:val="007134BF"/>
    <w:rsid w:val="007135A6"/>
    <w:rsid w:val="00713A73"/>
    <w:rsid w:val="007143B5"/>
    <w:rsid w:val="00714CBF"/>
    <w:rsid w:val="0071641D"/>
    <w:rsid w:val="007167C9"/>
    <w:rsid w:val="00717303"/>
    <w:rsid w:val="00717561"/>
    <w:rsid w:val="0071798C"/>
    <w:rsid w:val="00717E52"/>
    <w:rsid w:val="00720884"/>
    <w:rsid w:val="007211BF"/>
    <w:rsid w:val="007220A6"/>
    <w:rsid w:val="00722638"/>
    <w:rsid w:val="0072274E"/>
    <w:rsid w:val="00725205"/>
    <w:rsid w:val="0072726C"/>
    <w:rsid w:val="00727FB0"/>
    <w:rsid w:val="007301E1"/>
    <w:rsid w:val="00732422"/>
    <w:rsid w:val="00732635"/>
    <w:rsid w:val="007331FF"/>
    <w:rsid w:val="0073653C"/>
    <w:rsid w:val="00736FA4"/>
    <w:rsid w:val="00737C96"/>
    <w:rsid w:val="00737D55"/>
    <w:rsid w:val="00740A5A"/>
    <w:rsid w:val="007413D1"/>
    <w:rsid w:val="00741D89"/>
    <w:rsid w:val="0074233C"/>
    <w:rsid w:val="00742450"/>
    <w:rsid w:val="007458AD"/>
    <w:rsid w:val="0074623F"/>
    <w:rsid w:val="007511C8"/>
    <w:rsid w:val="00751C43"/>
    <w:rsid w:val="00753826"/>
    <w:rsid w:val="007538F0"/>
    <w:rsid w:val="00753A42"/>
    <w:rsid w:val="007548CA"/>
    <w:rsid w:val="0075644F"/>
    <w:rsid w:val="00760505"/>
    <w:rsid w:val="007605E8"/>
    <w:rsid w:val="00761D4D"/>
    <w:rsid w:val="007620BF"/>
    <w:rsid w:val="00762748"/>
    <w:rsid w:val="00764D7B"/>
    <w:rsid w:val="00767A44"/>
    <w:rsid w:val="00767C85"/>
    <w:rsid w:val="00767F8A"/>
    <w:rsid w:val="00771B4F"/>
    <w:rsid w:val="007759B2"/>
    <w:rsid w:val="007776BC"/>
    <w:rsid w:val="00777DB0"/>
    <w:rsid w:val="00780B92"/>
    <w:rsid w:val="00781FD2"/>
    <w:rsid w:val="00782FEF"/>
    <w:rsid w:val="00784FA7"/>
    <w:rsid w:val="00785022"/>
    <w:rsid w:val="00786B14"/>
    <w:rsid w:val="00786B74"/>
    <w:rsid w:val="007871A8"/>
    <w:rsid w:val="00787585"/>
    <w:rsid w:val="00790C1B"/>
    <w:rsid w:val="00794A59"/>
    <w:rsid w:val="00794F1B"/>
    <w:rsid w:val="00795226"/>
    <w:rsid w:val="0079533E"/>
    <w:rsid w:val="007955DF"/>
    <w:rsid w:val="00795CA6"/>
    <w:rsid w:val="0079604F"/>
    <w:rsid w:val="00796948"/>
    <w:rsid w:val="00797572"/>
    <w:rsid w:val="00797E1F"/>
    <w:rsid w:val="007A4471"/>
    <w:rsid w:val="007A4F29"/>
    <w:rsid w:val="007A5DE1"/>
    <w:rsid w:val="007A5F37"/>
    <w:rsid w:val="007A622E"/>
    <w:rsid w:val="007A7105"/>
    <w:rsid w:val="007B0A1E"/>
    <w:rsid w:val="007B2B17"/>
    <w:rsid w:val="007B5DA6"/>
    <w:rsid w:val="007B64C8"/>
    <w:rsid w:val="007B7510"/>
    <w:rsid w:val="007B760D"/>
    <w:rsid w:val="007B7C7F"/>
    <w:rsid w:val="007C1823"/>
    <w:rsid w:val="007C1BA2"/>
    <w:rsid w:val="007C3DAE"/>
    <w:rsid w:val="007C40BD"/>
    <w:rsid w:val="007C4444"/>
    <w:rsid w:val="007C45EC"/>
    <w:rsid w:val="007C473E"/>
    <w:rsid w:val="007C4E4E"/>
    <w:rsid w:val="007C5FF1"/>
    <w:rsid w:val="007C6F8C"/>
    <w:rsid w:val="007C76A0"/>
    <w:rsid w:val="007C795B"/>
    <w:rsid w:val="007D2952"/>
    <w:rsid w:val="007D3948"/>
    <w:rsid w:val="007D3ABD"/>
    <w:rsid w:val="007D3BDC"/>
    <w:rsid w:val="007D4C72"/>
    <w:rsid w:val="007D547C"/>
    <w:rsid w:val="007D5BCE"/>
    <w:rsid w:val="007D5CAC"/>
    <w:rsid w:val="007D7083"/>
    <w:rsid w:val="007E0089"/>
    <w:rsid w:val="007E0E03"/>
    <w:rsid w:val="007E1930"/>
    <w:rsid w:val="007E1A29"/>
    <w:rsid w:val="007E3925"/>
    <w:rsid w:val="007E4607"/>
    <w:rsid w:val="007E4B9C"/>
    <w:rsid w:val="007E51CA"/>
    <w:rsid w:val="007E5EFC"/>
    <w:rsid w:val="007E7B98"/>
    <w:rsid w:val="007F291E"/>
    <w:rsid w:val="007F2978"/>
    <w:rsid w:val="007F3B81"/>
    <w:rsid w:val="007F4168"/>
    <w:rsid w:val="007F78D8"/>
    <w:rsid w:val="008023CA"/>
    <w:rsid w:val="008039DD"/>
    <w:rsid w:val="00803C1C"/>
    <w:rsid w:val="008048C5"/>
    <w:rsid w:val="00807017"/>
    <w:rsid w:val="008079A5"/>
    <w:rsid w:val="00810EAA"/>
    <w:rsid w:val="008123FA"/>
    <w:rsid w:val="008134A4"/>
    <w:rsid w:val="00813866"/>
    <w:rsid w:val="00813C1E"/>
    <w:rsid w:val="00815BA2"/>
    <w:rsid w:val="008160E5"/>
    <w:rsid w:val="008160E7"/>
    <w:rsid w:val="00816AA6"/>
    <w:rsid w:val="00816DEB"/>
    <w:rsid w:val="00817E67"/>
    <w:rsid w:val="00820DAA"/>
    <w:rsid w:val="00821FCE"/>
    <w:rsid w:val="008230FD"/>
    <w:rsid w:val="008231C1"/>
    <w:rsid w:val="00823FCF"/>
    <w:rsid w:val="0082527D"/>
    <w:rsid w:val="00825336"/>
    <w:rsid w:val="0082554F"/>
    <w:rsid w:val="0082587E"/>
    <w:rsid w:val="00826D4B"/>
    <w:rsid w:val="00826E72"/>
    <w:rsid w:val="00826F3F"/>
    <w:rsid w:val="00827C47"/>
    <w:rsid w:val="00830623"/>
    <w:rsid w:val="00831001"/>
    <w:rsid w:val="00831034"/>
    <w:rsid w:val="008323E7"/>
    <w:rsid w:val="008324E3"/>
    <w:rsid w:val="00832828"/>
    <w:rsid w:val="00832971"/>
    <w:rsid w:val="00832EAF"/>
    <w:rsid w:val="0083359B"/>
    <w:rsid w:val="0083431F"/>
    <w:rsid w:val="0083454B"/>
    <w:rsid w:val="008347E5"/>
    <w:rsid w:val="00834DCE"/>
    <w:rsid w:val="0083693A"/>
    <w:rsid w:val="00841BDC"/>
    <w:rsid w:val="00841D06"/>
    <w:rsid w:val="00843649"/>
    <w:rsid w:val="00844FCC"/>
    <w:rsid w:val="00845603"/>
    <w:rsid w:val="008458B9"/>
    <w:rsid w:val="00846131"/>
    <w:rsid w:val="00847B75"/>
    <w:rsid w:val="008514B7"/>
    <w:rsid w:val="00851BAA"/>
    <w:rsid w:val="00852C23"/>
    <w:rsid w:val="00852DAC"/>
    <w:rsid w:val="00854A84"/>
    <w:rsid w:val="00855751"/>
    <w:rsid w:val="00857D41"/>
    <w:rsid w:val="008606FB"/>
    <w:rsid w:val="00860CA3"/>
    <w:rsid w:val="00861CB6"/>
    <w:rsid w:val="008634E9"/>
    <w:rsid w:val="008635C9"/>
    <w:rsid w:val="008637AC"/>
    <w:rsid w:val="0086390D"/>
    <w:rsid w:val="00866178"/>
    <w:rsid w:val="00866B67"/>
    <w:rsid w:val="008677C2"/>
    <w:rsid w:val="00867929"/>
    <w:rsid w:val="00870929"/>
    <w:rsid w:val="00870AB9"/>
    <w:rsid w:val="0087409D"/>
    <w:rsid w:val="0087520D"/>
    <w:rsid w:val="00875D6B"/>
    <w:rsid w:val="00876765"/>
    <w:rsid w:val="00876B95"/>
    <w:rsid w:val="00877547"/>
    <w:rsid w:val="00877915"/>
    <w:rsid w:val="00877B7D"/>
    <w:rsid w:val="00880BD0"/>
    <w:rsid w:val="008839F9"/>
    <w:rsid w:val="0088588A"/>
    <w:rsid w:val="008862A6"/>
    <w:rsid w:val="0088665E"/>
    <w:rsid w:val="0088790C"/>
    <w:rsid w:val="00891A9A"/>
    <w:rsid w:val="00891C6C"/>
    <w:rsid w:val="008924D5"/>
    <w:rsid w:val="008927D8"/>
    <w:rsid w:val="00892D2E"/>
    <w:rsid w:val="00893820"/>
    <w:rsid w:val="0089425A"/>
    <w:rsid w:val="00895567"/>
    <w:rsid w:val="008958C0"/>
    <w:rsid w:val="00895C5C"/>
    <w:rsid w:val="008A05AE"/>
    <w:rsid w:val="008A15B6"/>
    <w:rsid w:val="008A3A2B"/>
    <w:rsid w:val="008A492D"/>
    <w:rsid w:val="008A4D56"/>
    <w:rsid w:val="008A63C1"/>
    <w:rsid w:val="008A6E28"/>
    <w:rsid w:val="008B081A"/>
    <w:rsid w:val="008B0ABE"/>
    <w:rsid w:val="008B0BFA"/>
    <w:rsid w:val="008B2671"/>
    <w:rsid w:val="008B32F9"/>
    <w:rsid w:val="008B35E5"/>
    <w:rsid w:val="008B3600"/>
    <w:rsid w:val="008B3CAD"/>
    <w:rsid w:val="008B4FFF"/>
    <w:rsid w:val="008B672E"/>
    <w:rsid w:val="008B71EF"/>
    <w:rsid w:val="008B797F"/>
    <w:rsid w:val="008B7EC6"/>
    <w:rsid w:val="008C1E02"/>
    <w:rsid w:val="008C2481"/>
    <w:rsid w:val="008C3098"/>
    <w:rsid w:val="008C31BB"/>
    <w:rsid w:val="008C3B81"/>
    <w:rsid w:val="008C3DAB"/>
    <w:rsid w:val="008C4C1C"/>
    <w:rsid w:val="008C5EDE"/>
    <w:rsid w:val="008C6A1C"/>
    <w:rsid w:val="008C701B"/>
    <w:rsid w:val="008C717D"/>
    <w:rsid w:val="008C7E8B"/>
    <w:rsid w:val="008D0C75"/>
    <w:rsid w:val="008D255C"/>
    <w:rsid w:val="008D3360"/>
    <w:rsid w:val="008D3517"/>
    <w:rsid w:val="008D36FA"/>
    <w:rsid w:val="008D3703"/>
    <w:rsid w:val="008D4A25"/>
    <w:rsid w:val="008D5944"/>
    <w:rsid w:val="008D7F62"/>
    <w:rsid w:val="008E0501"/>
    <w:rsid w:val="008E0B84"/>
    <w:rsid w:val="008E2EF7"/>
    <w:rsid w:val="008E4069"/>
    <w:rsid w:val="008E4643"/>
    <w:rsid w:val="008E622D"/>
    <w:rsid w:val="008E6238"/>
    <w:rsid w:val="008E7FC5"/>
    <w:rsid w:val="008F1E53"/>
    <w:rsid w:val="008F2B5B"/>
    <w:rsid w:val="008F4E95"/>
    <w:rsid w:val="008F51D5"/>
    <w:rsid w:val="008F59AF"/>
    <w:rsid w:val="008F624E"/>
    <w:rsid w:val="008F63EC"/>
    <w:rsid w:val="008F7489"/>
    <w:rsid w:val="00900946"/>
    <w:rsid w:val="0090141A"/>
    <w:rsid w:val="00901BDC"/>
    <w:rsid w:val="009021EB"/>
    <w:rsid w:val="00902F21"/>
    <w:rsid w:val="00903FF2"/>
    <w:rsid w:val="009047F4"/>
    <w:rsid w:val="009055FA"/>
    <w:rsid w:val="00907059"/>
    <w:rsid w:val="00907841"/>
    <w:rsid w:val="00907960"/>
    <w:rsid w:val="00907C5C"/>
    <w:rsid w:val="00910A1D"/>
    <w:rsid w:val="00910D13"/>
    <w:rsid w:val="00912035"/>
    <w:rsid w:val="0091249F"/>
    <w:rsid w:val="0091376E"/>
    <w:rsid w:val="00913CDA"/>
    <w:rsid w:val="00914588"/>
    <w:rsid w:val="009147FC"/>
    <w:rsid w:val="0091545B"/>
    <w:rsid w:val="00916040"/>
    <w:rsid w:val="009161E8"/>
    <w:rsid w:val="00916BFC"/>
    <w:rsid w:val="00920761"/>
    <w:rsid w:val="00921421"/>
    <w:rsid w:val="009227DD"/>
    <w:rsid w:val="00923D0B"/>
    <w:rsid w:val="00924287"/>
    <w:rsid w:val="0092439D"/>
    <w:rsid w:val="00925ED9"/>
    <w:rsid w:val="009260F2"/>
    <w:rsid w:val="0092722F"/>
    <w:rsid w:val="00927981"/>
    <w:rsid w:val="009308DF"/>
    <w:rsid w:val="00931EA2"/>
    <w:rsid w:val="00934621"/>
    <w:rsid w:val="00934709"/>
    <w:rsid w:val="00935CD0"/>
    <w:rsid w:val="00935DBD"/>
    <w:rsid w:val="00935F5E"/>
    <w:rsid w:val="00937504"/>
    <w:rsid w:val="009378A4"/>
    <w:rsid w:val="009430E0"/>
    <w:rsid w:val="009444DE"/>
    <w:rsid w:val="009462E7"/>
    <w:rsid w:val="00946BDB"/>
    <w:rsid w:val="00946DA1"/>
    <w:rsid w:val="0095029A"/>
    <w:rsid w:val="00950F78"/>
    <w:rsid w:val="00951AA9"/>
    <w:rsid w:val="00951FFD"/>
    <w:rsid w:val="00952F43"/>
    <w:rsid w:val="009536CB"/>
    <w:rsid w:val="00954AF9"/>
    <w:rsid w:val="00955076"/>
    <w:rsid w:val="00955807"/>
    <w:rsid w:val="00955E50"/>
    <w:rsid w:val="00956936"/>
    <w:rsid w:val="00960C03"/>
    <w:rsid w:val="00961C48"/>
    <w:rsid w:val="00963038"/>
    <w:rsid w:val="0096558F"/>
    <w:rsid w:val="00967E98"/>
    <w:rsid w:val="0097108A"/>
    <w:rsid w:val="0097121E"/>
    <w:rsid w:val="00971929"/>
    <w:rsid w:val="00971FDE"/>
    <w:rsid w:val="00972E1D"/>
    <w:rsid w:val="00972FB7"/>
    <w:rsid w:val="00974D5C"/>
    <w:rsid w:val="00976424"/>
    <w:rsid w:val="00977BAE"/>
    <w:rsid w:val="00980163"/>
    <w:rsid w:val="00980A99"/>
    <w:rsid w:val="00981886"/>
    <w:rsid w:val="00982622"/>
    <w:rsid w:val="009849C3"/>
    <w:rsid w:val="00985981"/>
    <w:rsid w:val="009904D0"/>
    <w:rsid w:val="009906C6"/>
    <w:rsid w:val="0099130F"/>
    <w:rsid w:val="009932A0"/>
    <w:rsid w:val="00995193"/>
    <w:rsid w:val="00996D92"/>
    <w:rsid w:val="00997484"/>
    <w:rsid w:val="009A09F2"/>
    <w:rsid w:val="009A1468"/>
    <w:rsid w:val="009A14B1"/>
    <w:rsid w:val="009A2134"/>
    <w:rsid w:val="009A2410"/>
    <w:rsid w:val="009A3E28"/>
    <w:rsid w:val="009A4442"/>
    <w:rsid w:val="009A4DF3"/>
    <w:rsid w:val="009B066C"/>
    <w:rsid w:val="009B090A"/>
    <w:rsid w:val="009B1151"/>
    <w:rsid w:val="009B2D6C"/>
    <w:rsid w:val="009B2E6D"/>
    <w:rsid w:val="009B48F5"/>
    <w:rsid w:val="009B519E"/>
    <w:rsid w:val="009B51F6"/>
    <w:rsid w:val="009B58AD"/>
    <w:rsid w:val="009B60C0"/>
    <w:rsid w:val="009B6B59"/>
    <w:rsid w:val="009B75B0"/>
    <w:rsid w:val="009B7689"/>
    <w:rsid w:val="009C0460"/>
    <w:rsid w:val="009C0912"/>
    <w:rsid w:val="009C098F"/>
    <w:rsid w:val="009C114F"/>
    <w:rsid w:val="009C26B6"/>
    <w:rsid w:val="009C3BDA"/>
    <w:rsid w:val="009C40BD"/>
    <w:rsid w:val="009C5F0F"/>
    <w:rsid w:val="009D1484"/>
    <w:rsid w:val="009D210F"/>
    <w:rsid w:val="009D227C"/>
    <w:rsid w:val="009D34DD"/>
    <w:rsid w:val="009D5612"/>
    <w:rsid w:val="009D5C1D"/>
    <w:rsid w:val="009D5E78"/>
    <w:rsid w:val="009D6EC8"/>
    <w:rsid w:val="009E04AC"/>
    <w:rsid w:val="009E2E23"/>
    <w:rsid w:val="009E3135"/>
    <w:rsid w:val="009E3B5A"/>
    <w:rsid w:val="009E57B6"/>
    <w:rsid w:val="009E765A"/>
    <w:rsid w:val="009F0D18"/>
    <w:rsid w:val="009F17F2"/>
    <w:rsid w:val="009F3FA1"/>
    <w:rsid w:val="009F48C4"/>
    <w:rsid w:val="009F512E"/>
    <w:rsid w:val="009F769C"/>
    <w:rsid w:val="00A02301"/>
    <w:rsid w:val="00A03ED9"/>
    <w:rsid w:val="00A03F2A"/>
    <w:rsid w:val="00A05CE0"/>
    <w:rsid w:val="00A06CB1"/>
    <w:rsid w:val="00A07944"/>
    <w:rsid w:val="00A07A51"/>
    <w:rsid w:val="00A101E3"/>
    <w:rsid w:val="00A108AF"/>
    <w:rsid w:val="00A10AEE"/>
    <w:rsid w:val="00A11913"/>
    <w:rsid w:val="00A11F32"/>
    <w:rsid w:val="00A12692"/>
    <w:rsid w:val="00A13BA9"/>
    <w:rsid w:val="00A13C09"/>
    <w:rsid w:val="00A1415C"/>
    <w:rsid w:val="00A16363"/>
    <w:rsid w:val="00A17795"/>
    <w:rsid w:val="00A17C23"/>
    <w:rsid w:val="00A2006A"/>
    <w:rsid w:val="00A20E75"/>
    <w:rsid w:val="00A2124F"/>
    <w:rsid w:val="00A2219F"/>
    <w:rsid w:val="00A22923"/>
    <w:rsid w:val="00A23092"/>
    <w:rsid w:val="00A246A1"/>
    <w:rsid w:val="00A2619F"/>
    <w:rsid w:val="00A27E4F"/>
    <w:rsid w:val="00A30FA9"/>
    <w:rsid w:val="00A316F6"/>
    <w:rsid w:val="00A3256C"/>
    <w:rsid w:val="00A32879"/>
    <w:rsid w:val="00A32BC6"/>
    <w:rsid w:val="00A34653"/>
    <w:rsid w:val="00A3580D"/>
    <w:rsid w:val="00A359C0"/>
    <w:rsid w:val="00A361D9"/>
    <w:rsid w:val="00A36427"/>
    <w:rsid w:val="00A36756"/>
    <w:rsid w:val="00A37F17"/>
    <w:rsid w:val="00A40259"/>
    <w:rsid w:val="00A413B9"/>
    <w:rsid w:val="00A42CF9"/>
    <w:rsid w:val="00A42F04"/>
    <w:rsid w:val="00A446BB"/>
    <w:rsid w:val="00A46E8D"/>
    <w:rsid w:val="00A479CD"/>
    <w:rsid w:val="00A50161"/>
    <w:rsid w:val="00A5083C"/>
    <w:rsid w:val="00A51CA2"/>
    <w:rsid w:val="00A53FEE"/>
    <w:rsid w:val="00A5472A"/>
    <w:rsid w:val="00A54F0F"/>
    <w:rsid w:val="00A55F29"/>
    <w:rsid w:val="00A57443"/>
    <w:rsid w:val="00A57C0C"/>
    <w:rsid w:val="00A57D22"/>
    <w:rsid w:val="00A610BF"/>
    <w:rsid w:val="00A62FE7"/>
    <w:rsid w:val="00A63735"/>
    <w:rsid w:val="00A64384"/>
    <w:rsid w:val="00A654DE"/>
    <w:rsid w:val="00A6636A"/>
    <w:rsid w:val="00A66F3A"/>
    <w:rsid w:val="00A66FE5"/>
    <w:rsid w:val="00A6741E"/>
    <w:rsid w:val="00A700B1"/>
    <w:rsid w:val="00A719E3"/>
    <w:rsid w:val="00A73764"/>
    <w:rsid w:val="00A75DEF"/>
    <w:rsid w:val="00A76369"/>
    <w:rsid w:val="00A764D9"/>
    <w:rsid w:val="00A7731A"/>
    <w:rsid w:val="00A77385"/>
    <w:rsid w:val="00A8084B"/>
    <w:rsid w:val="00A80E4C"/>
    <w:rsid w:val="00A81149"/>
    <w:rsid w:val="00A8280B"/>
    <w:rsid w:val="00A84CA8"/>
    <w:rsid w:val="00A85512"/>
    <w:rsid w:val="00A867EB"/>
    <w:rsid w:val="00A86F15"/>
    <w:rsid w:val="00A87623"/>
    <w:rsid w:val="00A87922"/>
    <w:rsid w:val="00A87DD3"/>
    <w:rsid w:val="00A87E6F"/>
    <w:rsid w:val="00A90BC9"/>
    <w:rsid w:val="00A91A26"/>
    <w:rsid w:val="00A93264"/>
    <w:rsid w:val="00A9327D"/>
    <w:rsid w:val="00A93656"/>
    <w:rsid w:val="00A9395F"/>
    <w:rsid w:val="00A94305"/>
    <w:rsid w:val="00A94B6C"/>
    <w:rsid w:val="00A96CD0"/>
    <w:rsid w:val="00A9775E"/>
    <w:rsid w:val="00A97D29"/>
    <w:rsid w:val="00AA064C"/>
    <w:rsid w:val="00AA0775"/>
    <w:rsid w:val="00AA1B5D"/>
    <w:rsid w:val="00AA22FB"/>
    <w:rsid w:val="00AA2CB6"/>
    <w:rsid w:val="00AA3B6C"/>
    <w:rsid w:val="00AA3D7F"/>
    <w:rsid w:val="00AA48BC"/>
    <w:rsid w:val="00AA4C85"/>
    <w:rsid w:val="00AA5E53"/>
    <w:rsid w:val="00AA63B4"/>
    <w:rsid w:val="00AA63D5"/>
    <w:rsid w:val="00AA77A6"/>
    <w:rsid w:val="00AA7E08"/>
    <w:rsid w:val="00AB0F8C"/>
    <w:rsid w:val="00AB2C79"/>
    <w:rsid w:val="00AB3921"/>
    <w:rsid w:val="00AB3931"/>
    <w:rsid w:val="00AB46AC"/>
    <w:rsid w:val="00AB4AC5"/>
    <w:rsid w:val="00AB5681"/>
    <w:rsid w:val="00AB5868"/>
    <w:rsid w:val="00AB6268"/>
    <w:rsid w:val="00AB7894"/>
    <w:rsid w:val="00AB7DEF"/>
    <w:rsid w:val="00AB7E1D"/>
    <w:rsid w:val="00AC1090"/>
    <w:rsid w:val="00AC18A8"/>
    <w:rsid w:val="00AC1E2B"/>
    <w:rsid w:val="00AC3864"/>
    <w:rsid w:val="00AC456B"/>
    <w:rsid w:val="00AC4C0D"/>
    <w:rsid w:val="00AC4DDF"/>
    <w:rsid w:val="00AC63D5"/>
    <w:rsid w:val="00AC6873"/>
    <w:rsid w:val="00AC7605"/>
    <w:rsid w:val="00AC7DCC"/>
    <w:rsid w:val="00AD0252"/>
    <w:rsid w:val="00AD02DD"/>
    <w:rsid w:val="00AD0AA8"/>
    <w:rsid w:val="00AD17A5"/>
    <w:rsid w:val="00AD3762"/>
    <w:rsid w:val="00AD3A59"/>
    <w:rsid w:val="00AD438A"/>
    <w:rsid w:val="00AD4476"/>
    <w:rsid w:val="00AD5614"/>
    <w:rsid w:val="00AD5984"/>
    <w:rsid w:val="00AD6908"/>
    <w:rsid w:val="00AD7FA8"/>
    <w:rsid w:val="00AE100F"/>
    <w:rsid w:val="00AE113D"/>
    <w:rsid w:val="00AE1780"/>
    <w:rsid w:val="00AE1C32"/>
    <w:rsid w:val="00AE1E3A"/>
    <w:rsid w:val="00AE20DC"/>
    <w:rsid w:val="00AE2AEC"/>
    <w:rsid w:val="00AE38CB"/>
    <w:rsid w:val="00AE4A20"/>
    <w:rsid w:val="00AE65BA"/>
    <w:rsid w:val="00AE68F7"/>
    <w:rsid w:val="00AE7A0B"/>
    <w:rsid w:val="00AF0690"/>
    <w:rsid w:val="00AF2EE6"/>
    <w:rsid w:val="00AF321B"/>
    <w:rsid w:val="00AF3504"/>
    <w:rsid w:val="00AF3AEC"/>
    <w:rsid w:val="00AF43F2"/>
    <w:rsid w:val="00AF4E35"/>
    <w:rsid w:val="00AF5E27"/>
    <w:rsid w:val="00AF7763"/>
    <w:rsid w:val="00AF793F"/>
    <w:rsid w:val="00B00927"/>
    <w:rsid w:val="00B03219"/>
    <w:rsid w:val="00B0357A"/>
    <w:rsid w:val="00B064C9"/>
    <w:rsid w:val="00B06771"/>
    <w:rsid w:val="00B0739A"/>
    <w:rsid w:val="00B1038D"/>
    <w:rsid w:val="00B10492"/>
    <w:rsid w:val="00B10779"/>
    <w:rsid w:val="00B11418"/>
    <w:rsid w:val="00B138D0"/>
    <w:rsid w:val="00B13CBD"/>
    <w:rsid w:val="00B14C9E"/>
    <w:rsid w:val="00B15373"/>
    <w:rsid w:val="00B20589"/>
    <w:rsid w:val="00B207B2"/>
    <w:rsid w:val="00B20ACD"/>
    <w:rsid w:val="00B20B8B"/>
    <w:rsid w:val="00B2304B"/>
    <w:rsid w:val="00B23683"/>
    <w:rsid w:val="00B24C29"/>
    <w:rsid w:val="00B24F88"/>
    <w:rsid w:val="00B2735F"/>
    <w:rsid w:val="00B27AE8"/>
    <w:rsid w:val="00B304AF"/>
    <w:rsid w:val="00B309A3"/>
    <w:rsid w:val="00B3119D"/>
    <w:rsid w:val="00B32FB4"/>
    <w:rsid w:val="00B331CC"/>
    <w:rsid w:val="00B35A50"/>
    <w:rsid w:val="00B36E61"/>
    <w:rsid w:val="00B4082D"/>
    <w:rsid w:val="00B41DD3"/>
    <w:rsid w:val="00B43688"/>
    <w:rsid w:val="00B43E4C"/>
    <w:rsid w:val="00B45F57"/>
    <w:rsid w:val="00B475D0"/>
    <w:rsid w:val="00B51FB5"/>
    <w:rsid w:val="00B52851"/>
    <w:rsid w:val="00B53574"/>
    <w:rsid w:val="00B53AC5"/>
    <w:rsid w:val="00B55F7A"/>
    <w:rsid w:val="00B56326"/>
    <w:rsid w:val="00B564DB"/>
    <w:rsid w:val="00B57420"/>
    <w:rsid w:val="00B57CB6"/>
    <w:rsid w:val="00B6068B"/>
    <w:rsid w:val="00B60A0D"/>
    <w:rsid w:val="00B60E1E"/>
    <w:rsid w:val="00B61C0C"/>
    <w:rsid w:val="00B61CA7"/>
    <w:rsid w:val="00B62215"/>
    <w:rsid w:val="00B622C2"/>
    <w:rsid w:val="00B62C9F"/>
    <w:rsid w:val="00B63219"/>
    <w:rsid w:val="00B63E13"/>
    <w:rsid w:val="00B64DEA"/>
    <w:rsid w:val="00B65AC5"/>
    <w:rsid w:val="00B6735C"/>
    <w:rsid w:val="00B67E2F"/>
    <w:rsid w:val="00B70578"/>
    <w:rsid w:val="00B7064C"/>
    <w:rsid w:val="00B7169B"/>
    <w:rsid w:val="00B73442"/>
    <w:rsid w:val="00B74C27"/>
    <w:rsid w:val="00B74C54"/>
    <w:rsid w:val="00B76693"/>
    <w:rsid w:val="00B77D75"/>
    <w:rsid w:val="00B80477"/>
    <w:rsid w:val="00B80EF8"/>
    <w:rsid w:val="00B81246"/>
    <w:rsid w:val="00B816AC"/>
    <w:rsid w:val="00B81840"/>
    <w:rsid w:val="00B8351F"/>
    <w:rsid w:val="00B8372F"/>
    <w:rsid w:val="00B83AC5"/>
    <w:rsid w:val="00B84B2E"/>
    <w:rsid w:val="00B86CD2"/>
    <w:rsid w:val="00B87F2E"/>
    <w:rsid w:val="00B905E8"/>
    <w:rsid w:val="00B90EFF"/>
    <w:rsid w:val="00B914EE"/>
    <w:rsid w:val="00B916CC"/>
    <w:rsid w:val="00B93D6A"/>
    <w:rsid w:val="00B94557"/>
    <w:rsid w:val="00B960FD"/>
    <w:rsid w:val="00BA0186"/>
    <w:rsid w:val="00BA0B4D"/>
    <w:rsid w:val="00BA3136"/>
    <w:rsid w:val="00BA335D"/>
    <w:rsid w:val="00BA34B8"/>
    <w:rsid w:val="00BA4C45"/>
    <w:rsid w:val="00BA7244"/>
    <w:rsid w:val="00BB0234"/>
    <w:rsid w:val="00BB1D72"/>
    <w:rsid w:val="00BB2572"/>
    <w:rsid w:val="00BB2CFB"/>
    <w:rsid w:val="00BB4061"/>
    <w:rsid w:val="00BB4D5A"/>
    <w:rsid w:val="00BB56FD"/>
    <w:rsid w:val="00BB694F"/>
    <w:rsid w:val="00BB7922"/>
    <w:rsid w:val="00BC09B7"/>
    <w:rsid w:val="00BC45B0"/>
    <w:rsid w:val="00BC4E95"/>
    <w:rsid w:val="00BC65DA"/>
    <w:rsid w:val="00BC6712"/>
    <w:rsid w:val="00BC760B"/>
    <w:rsid w:val="00BD36A3"/>
    <w:rsid w:val="00BD387C"/>
    <w:rsid w:val="00BD3BC9"/>
    <w:rsid w:val="00BD4DAD"/>
    <w:rsid w:val="00BD5FA3"/>
    <w:rsid w:val="00BD629D"/>
    <w:rsid w:val="00BE217E"/>
    <w:rsid w:val="00BE3C3C"/>
    <w:rsid w:val="00BE3DFA"/>
    <w:rsid w:val="00BE3FCF"/>
    <w:rsid w:val="00BE474A"/>
    <w:rsid w:val="00BE5064"/>
    <w:rsid w:val="00BE5172"/>
    <w:rsid w:val="00BE60D3"/>
    <w:rsid w:val="00BF18CD"/>
    <w:rsid w:val="00BF2329"/>
    <w:rsid w:val="00BF43BA"/>
    <w:rsid w:val="00BF54EB"/>
    <w:rsid w:val="00BF567D"/>
    <w:rsid w:val="00BF5E9C"/>
    <w:rsid w:val="00BF6B39"/>
    <w:rsid w:val="00BF7EDE"/>
    <w:rsid w:val="00C00417"/>
    <w:rsid w:val="00C01BE5"/>
    <w:rsid w:val="00C024E7"/>
    <w:rsid w:val="00C02E13"/>
    <w:rsid w:val="00C033BD"/>
    <w:rsid w:val="00C03AF6"/>
    <w:rsid w:val="00C06BCA"/>
    <w:rsid w:val="00C0718C"/>
    <w:rsid w:val="00C0768C"/>
    <w:rsid w:val="00C1151F"/>
    <w:rsid w:val="00C1177A"/>
    <w:rsid w:val="00C11C29"/>
    <w:rsid w:val="00C11DA1"/>
    <w:rsid w:val="00C127FF"/>
    <w:rsid w:val="00C15412"/>
    <w:rsid w:val="00C157B8"/>
    <w:rsid w:val="00C15A87"/>
    <w:rsid w:val="00C15C3F"/>
    <w:rsid w:val="00C17722"/>
    <w:rsid w:val="00C206A1"/>
    <w:rsid w:val="00C20D2A"/>
    <w:rsid w:val="00C22D9C"/>
    <w:rsid w:val="00C22E3B"/>
    <w:rsid w:val="00C232CB"/>
    <w:rsid w:val="00C24A12"/>
    <w:rsid w:val="00C2550F"/>
    <w:rsid w:val="00C2558D"/>
    <w:rsid w:val="00C32796"/>
    <w:rsid w:val="00C33CF7"/>
    <w:rsid w:val="00C35196"/>
    <w:rsid w:val="00C35DB7"/>
    <w:rsid w:val="00C36406"/>
    <w:rsid w:val="00C36855"/>
    <w:rsid w:val="00C37114"/>
    <w:rsid w:val="00C4053C"/>
    <w:rsid w:val="00C412EF"/>
    <w:rsid w:val="00C41A90"/>
    <w:rsid w:val="00C43B65"/>
    <w:rsid w:val="00C4465C"/>
    <w:rsid w:val="00C45B6D"/>
    <w:rsid w:val="00C45FD6"/>
    <w:rsid w:val="00C47854"/>
    <w:rsid w:val="00C47DCD"/>
    <w:rsid w:val="00C501DF"/>
    <w:rsid w:val="00C50276"/>
    <w:rsid w:val="00C50EBE"/>
    <w:rsid w:val="00C51392"/>
    <w:rsid w:val="00C51829"/>
    <w:rsid w:val="00C51D4E"/>
    <w:rsid w:val="00C52EC5"/>
    <w:rsid w:val="00C54CF8"/>
    <w:rsid w:val="00C55EE8"/>
    <w:rsid w:val="00C5643C"/>
    <w:rsid w:val="00C567B3"/>
    <w:rsid w:val="00C60861"/>
    <w:rsid w:val="00C62594"/>
    <w:rsid w:val="00C6356D"/>
    <w:rsid w:val="00C70479"/>
    <w:rsid w:val="00C71748"/>
    <w:rsid w:val="00C723BA"/>
    <w:rsid w:val="00C75181"/>
    <w:rsid w:val="00C7615B"/>
    <w:rsid w:val="00C801E1"/>
    <w:rsid w:val="00C83717"/>
    <w:rsid w:val="00C86302"/>
    <w:rsid w:val="00C8641E"/>
    <w:rsid w:val="00C873C7"/>
    <w:rsid w:val="00C879E7"/>
    <w:rsid w:val="00C91A47"/>
    <w:rsid w:val="00C91B70"/>
    <w:rsid w:val="00C95A75"/>
    <w:rsid w:val="00C95F45"/>
    <w:rsid w:val="00C97CE9"/>
    <w:rsid w:val="00C97F95"/>
    <w:rsid w:val="00CA0043"/>
    <w:rsid w:val="00CA0862"/>
    <w:rsid w:val="00CA0F52"/>
    <w:rsid w:val="00CA143F"/>
    <w:rsid w:val="00CA38F8"/>
    <w:rsid w:val="00CA4502"/>
    <w:rsid w:val="00CA4BFC"/>
    <w:rsid w:val="00CA6089"/>
    <w:rsid w:val="00CB0F60"/>
    <w:rsid w:val="00CB13DC"/>
    <w:rsid w:val="00CB2AE2"/>
    <w:rsid w:val="00CB2BDD"/>
    <w:rsid w:val="00CB56CC"/>
    <w:rsid w:val="00CB5EE9"/>
    <w:rsid w:val="00CB5F64"/>
    <w:rsid w:val="00CB64CD"/>
    <w:rsid w:val="00CB740A"/>
    <w:rsid w:val="00CB7813"/>
    <w:rsid w:val="00CC03FF"/>
    <w:rsid w:val="00CC1417"/>
    <w:rsid w:val="00CC1441"/>
    <w:rsid w:val="00CC15FC"/>
    <w:rsid w:val="00CC214D"/>
    <w:rsid w:val="00CC2F82"/>
    <w:rsid w:val="00CC4597"/>
    <w:rsid w:val="00CC4F83"/>
    <w:rsid w:val="00CC6B7C"/>
    <w:rsid w:val="00CC7D88"/>
    <w:rsid w:val="00CD16E2"/>
    <w:rsid w:val="00CD2ABD"/>
    <w:rsid w:val="00CD2F17"/>
    <w:rsid w:val="00CD43C2"/>
    <w:rsid w:val="00CD7345"/>
    <w:rsid w:val="00CD7709"/>
    <w:rsid w:val="00CE02C8"/>
    <w:rsid w:val="00CE3535"/>
    <w:rsid w:val="00CE369E"/>
    <w:rsid w:val="00CE41CA"/>
    <w:rsid w:val="00CE45D9"/>
    <w:rsid w:val="00CE5C4E"/>
    <w:rsid w:val="00CE621E"/>
    <w:rsid w:val="00CE6886"/>
    <w:rsid w:val="00CE6983"/>
    <w:rsid w:val="00CE7F98"/>
    <w:rsid w:val="00CF0D7D"/>
    <w:rsid w:val="00CF141E"/>
    <w:rsid w:val="00CF2353"/>
    <w:rsid w:val="00CF26AA"/>
    <w:rsid w:val="00CF2985"/>
    <w:rsid w:val="00CF452E"/>
    <w:rsid w:val="00CF7ADD"/>
    <w:rsid w:val="00D01EDD"/>
    <w:rsid w:val="00D03383"/>
    <w:rsid w:val="00D05316"/>
    <w:rsid w:val="00D0532C"/>
    <w:rsid w:val="00D05F55"/>
    <w:rsid w:val="00D060BB"/>
    <w:rsid w:val="00D06938"/>
    <w:rsid w:val="00D111E1"/>
    <w:rsid w:val="00D11689"/>
    <w:rsid w:val="00D125FF"/>
    <w:rsid w:val="00D12E19"/>
    <w:rsid w:val="00D14508"/>
    <w:rsid w:val="00D14EF8"/>
    <w:rsid w:val="00D15DE7"/>
    <w:rsid w:val="00D162DA"/>
    <w:rsid w:val="00D165A9"/>
    <w:rsid w:val="00D20055"/>
    <w:rsid w:val="00D2130A"/>
    <w:rsid w:val="00D21883"/>
    <w:rsid w:val="00D21E5D"/>
    <w:rsid w:val="00D256AC"/>
    <w:rsid w:val="00D25DB5"/>
    <w:rsid w:val="00D26B7D"/>
    <w:rsid w:val="00D27AF4"/>
    <w:rsid w:val="00D3195E"/>
    <w:rsid w:val="00D3372E"/>
    <w:rsid w:val="00D348FF"/>
    <w:rsid w:val="00D35656"/>
    <w:rsid w:val="00D43582"/>
    <w:rsid w:val="00D43E21"/>
    <w:rsid w:val="00D442E7"/>
    <w:rsid w:val="00D45EC8"/>
    <w:rsid w:val="00D528BF"/>
    <w:rsid w:val="00D52910"/>
    <w:rsid w:val="00D54467"/>
    <w:rsid w:val="00D55E77"/>
    <w:rsid w:val="00D62371"/>
    <w:rsid w:val="00D632BF"/>
    <w:rsid w:val="00D63E09"/>
    <w:rsid w:val="00D64025"/>
    <w:rsid w:val="00D64355"/>
    <w:rsid w:val="00D64FEC"/>
    <w:rsid w:val="00D658B6"/>
    <w:rsid w:val="00D66CAE"/>
    <w:rsid w:val="00D66F0A"/>
    <w:rsid w:val="00D677D5"/>
    <w:rsid w:val="00D67DB8"/>
    <w:rsid w:val="00D73606"/>
    <w:rsid w:val="00D759CE"/>
    <w:rsid w:val="00D76BC2"/>
    <w:rsid w:val="00D80504"/>
    <w:rsid w:val="00D84122"/>
    <w:rsid w:val="00D853C5"/>
    <w:rsid w:val="00D86518"/>
    <w:rsid w:val="00D86D75"/>
    <w:rsid w:val="00D90606"/>
    <w:rsid w:val="00D906BC"/>
    <w:rsid w:val="00D95F22"/>
    <w:rsid w:val="00D97F45"/>
    <w:rsid w:val="00DA0163"/>
    <w:rsid w:val="00DA3C94"/>
    <w:rsid w:val="00DA4E58"/>
    <w:rsid w:val="00DA637A"/>
    <w:rsid w:val="00DB056A"/>
    <w:rsid w:val="00DB46F4"/>
    <w:rsid w:val="00DB47E8"/>
    <w:rsid w:val="00DB620A"/>
    <w:rsid w:val="00DB69B2"/>
    <w:rsid w:val="00DC087A"/>
    <w:rsid w:val="00DC105F"/>
    <w:rsid w:val="00DC192D"/>
    <w:rsid w:val="00DC1BDA"/>
    <w:rsid w:val="00DC1D3E"/>
    <w:rsid w:val="00DC2E80"/>
    <w:rsid w:val="00DC34F2"/>
    <w:rsid w:val="00DC4273"/>
    <w:rsid w:val="00DC468C"/>
    <w:rsid w:val="00DC5634"/>
    <w:rsid w:val="00DC57BA"/>
    <w:rsid w:val="00DC5FF4"/>
    <w:rsid w:val="00DC62E3"/>
    <w:rsid w:val="00DC72B8"/>
    <w:rsid w:val="00DC765D"/>
    <w:rsid w:val="00DD20E7"/>
    <w:rsid w:val="00DD2473"/>
    <w:rsid w:val="00DD3499"/>
    <w:rsid w:val="00DD3C82"/>
    <w:rsid w:val="00DD464B"/>
    <w:rsid w:val="00DD4CCD"/>
    <w:rsid w:val="00DD57E2"/>
    <w:rsid w:val="00DD6138"/>
    <w:rsid w:val="00DD71A1"/>
    <w:rsid w:val="00DD7588"/>
    <w:rsid w:val="00DD7AD0"/>
    <w:rsid w:val="00DE0058"/>
    <w:rsid w:val="00DE005E"/>
    <w:rsid w:val="00DE0190"/>
    <w:rsid w:val="00DE06A0"/>
    <w:rsid w:val="00DE0E64"/>
    <w:rsid w:val="00DE1E25"/>
    <w:rsid w:val="00DE32CB"/>
    <w:rsid w:val="00DE383D"/>
    <w:rsid w:val="00DE4904"/>
    <w:rsid w:val="00DE7AFE"/>
    <w:rsid w:val="00DF08C5"/>
    <w:rsid w:val="00DF13EA"/>
    <w:rsid w:val="00DF1544"/>
    <w:rsid w:val="00DF21F8"/>
    <w:rsid w:val="00DF26AE"/>
    <w:rsid w:val="00DF36C2"/>
    <w:rsid w:val="00DF4C0A"/>
    <w:rsid w:val="00DF4D33"/>
    <w:rsid w:val="00DF58E4"/>
    <w:rsid w:val="00DF6CD0"/>
    <w:rsid w:val="00E01554"/>
    <w:rsid w:val="00E01817"/>
    <w:rsid w:val="00E0192D"/>
    <w:rsid w:val="00E025DE"/>
    <w:rsid w:val="00E02669"/>
    <w:rsid w:val="00E03440"/>
    <w:rsid w:val="00E049E1"/>
    <w:rsid w:val="00E05933"/>
    <w:rsid w:val="00E05E98"/>
    <w:rsid w:val="00E075AF"/>
    <w:rsid w:val="00E077EB"/>
    <w:rsid w:val="00E1283E"/>
    <w:rsid w:val="00E12B20"/>
    <w:rsid w:val="00E12BA9"/>
    <w:rsid w:val="00E12D81"/>
    <w:rsid w:val="00E1381B"/>
    <w:rsid w:val="00E13F95"/>
    <w:rsid w:val="00E15CAD"/>
    <w:rsid w:val="00E17302"/>
    <w:rsid w:val="00E17EC1"/>
    <w:rsid w:val="00E204CE"/>
    <w:rsid w:val="00E222E3"/>
    <w:rsid w:val="00E23894"/>
    <w:rsid w:val="00E239D3"/>
    <w:rsid w:val="00E25E1B"/>
    <w:rsid w:val="00E26173"/>
    <w:rsid w:val="00E264B1"/>
    <w:rsid w:val="00E26598"/>
    <w:rsid w:val="00E3063E"/>
    <w:rsid w:val="00E30ED3"/>
    <w:rsid w:val="00E31B42"/>
    <w:rsid w:val="00E31E79"/>
    <w:rsid w:val="00E3321C"/>
    <w:rsid w:val="00E337B4"/>
    <w:rsid w:val="00E36C05"/>
    <w:rsid w:val="00E37316"/>
    <w:rsid w:val="00E373D1"/>
    <w:rsid w:val="00E37CDE"/>
    <w:rsid w:val="00E40506"/>
    <w:rsid w:val="00E40E0B"/>
    <w:rsid w:val="00E43601"/>
    <w:rsid w:val="00E4384F"/>
    <w:rsid w:val="00E43C04"/>
    <w:rsid w:val="00E44A9F"/>
    <w:rsid w:val="00E44F08"/>
    <w:rsid w:val="00E45ABA"/>
    <w:rsid w:val="00E46AAF"/>
    <w:rsid w:val="00E47651"/>
    <w:rsid w:val="00E477C3"/>
    <w:rsid w:val="00E51B75"/>
    <w:rsid w:val="00E51E1B"/>
    <w:rsid w:val="00E528A4"/>
    <w:rsid w:val="00E54074"/>
    <w:rsid w:val="00E576FE"/>
    <w:rsid w:val="00E60353"/>
    <w:rsid w:val="00E60C39"/>
    <w:rsid w:val="00E60E45"/>
    <w:rsid w:val="00E61911"/>
    <w:rsid w:val="00E61D21"/>
    <w:rsid w:val="00E62A8F"/>
    <w:rsid w:val="00E63DAD"/>
    <w:rsid w:val="00E64688"/>
    <w:rsid w:val="00E64699"/>
    <w:rsid w:val="00E649AC"/>
    <w:rsid w:val="00E6546F"/>
    <w:rsid w:val="00E66064"/>
    <w:rsid w:val="00E671BE"/>
    <w:rsid w:val="00E71C32"/>
    <w:rsid w:val="00E727CE"/>
    <w:rsid w:val="00E732CB"/>
    <w:rsid w:val="00E739E2"/>
    <w:rsid w:val="00E742B3"/>
    <w:rsid w:val="00E748CB"/>
    <w:rsid w:val="00E75E9F"/>
    <w:rsid w:val="00E766A5"/>
    <w:rsid w:val="00E76CC1"/>
    <w:rsid w:val="00E7787D"/>
    <w:rsid w:val="00E8005E"/>
    <w:rsid w:val="00E8356C"/>
    <w:rsid w:val="00E83D69"/>
    <w:rsid w:val="00E83F20"/>
    <w:rsid w:val="00E842F4"/>
    <w:rsid w:val="00E8470D"/>
    <w:rsid w:val="00E86982"/>
    <w:rsid w:val="00E907C7"/>
    <w:rsid w:val="00E91155"/>
    <w:rsid w:val="00E95752"/>
    <w:rsid w:val="00E9592C"/>
    <w:rsid w:val="00E971CB"/>
    <w:rsid w:val="00EA16C7"/>
    <w:rsid w:val="00EA20AE"/>
    <w:rsid w:val="00EA2BA4"/>
    <w:rsid w:val="00EA410D"/>
    <w:rsid w:val="00EA575B"/>
    <w:rsid w:val="00EA7532"/>
    <w:rsid w:val="00EA755D"/>
    <w:rsid w:val="00EA7D34"/>
    <w:rsid w:val="00EA7FBD"/>
    <w:rsid w:val="00EB0061"/>
    <w:rsid w:val="00EB0FAB"/>
    <w:rsid w:val="00EB127B"/>
    <w:rsid w:val="00EB18FC"/>
    <w:rsid w:val="00EB3BD5"/>
    <w:rsid w:val="00EB49EF"/>
    <w:rsid w:val="00EB4F43"/>
    <w:rsid w:val="00EB5B46"/>
    <w:rsid w:val="00EB6F05"/>
    <w:rsid w:val="00EB730C"/>
    <w:rsid w:val="00EC0114"/>
    <w:rsid w:val="00EC0380"/>
    <w:rsid w:val="00EC21A1"/>
    <w:rsid w:val="00EC228E"/>
    <w:rsid w:val="00EC31E2"/>
    <w:rsid w:val="00EC5DD3"/>
    <w:rsid w:val="00ED4BDD"/>
    <w:rsid w:val="00ED545A"/>
    <w:rsid w:val="00ED5E41"/>
    <w:rsid w:val="00ED6957"/>
    <w:rsid w:val="00EE0AC7"/>
    <w:rsid w:val="00EE0D51"/>
    <w:rsid w:val="00EE5E2A"/>
    <w:rsid w:val="00EE604A"/>
    <w:rsid w:val="00EE6078"/>
    <w:rsid w:val="00EF0989"/>
    <w:rsid w:val="00EF0998"/>
    <w:rsid w:val="00EF1F6E"/>
    <w:rsid w:val="00EF211A"/>
    <w:rsid w:val="00EF27B4"/>
    <w:rsid w:val="00EF656D"/>
    <w:rsid w:val="00EF6B64"/>
    <w:rsid w:val="00EF6BBD"/>
    <w:rsid w:val="00EF6FC6"/>
    <w:rsid w:val="00EF75B6"/>
    <w:rsid w:val="00F01436"/>
    <w:rsid w:val="00F01890"/>
    <w:rsid w:val="00F01FB8"/>
    <w:rsid w:val="00F04ED4"/>
    <w:rsid w:val="00F05011"/>
    <w:rsid w:val="00F06E77"/>
    <w:rsid w:val="00F07C9B"/>
    <w:rsid w:val="00F10164"/>
    <w:rsid w:val="00F10B73"/>
    <w:rsid w:val="00F15A29"/>
    <w:rsid w:val="00F15D39"/>
    <w:rsid w:val="00F16AB1"/>
    <w:rsid w:val="00F16F4D"/>
    <w:rsid w:val="00F16FFA"/>
    <w:rsid w:val="00F17A65"/>
    <w:rsid w:val="00F203CF"/>
    <w:rsid w:val="00F2092A"/>
    <w:rsid w:val="00F21192"/>
    <w:rsid w:val="00F213BA"/>
    <w:rsid w:val="00F22786"/>
    <w:rsid w:val="00F22C38"/>
    <w:rsid w:val="00F23547"/>
    <w:rsid w:val="00F23F46"/>
    <w:rsid w:val="00F2523E"/>
    <w:rsid w:val="00F25F13"/>
    <w:rsid w:val="00F30A13"/>
    <w:rsid w:val="00F32DBB"/>
    <w:rsid w:val="00F35139"/>
    <w:rsid w:val="00F3567A"/>
    <w:rsid w:val="00F35A31"/>
    <w:rsid w:val="00F35D5E"/>
    <w:rsid w:val="00F35DFC"/>
    <w:rsid w:val="00F36CFB"/>
    <w:rsid w:val="00F3787A"/>
    <w:rsid w:val="00F4016E"/>
    <w:rsid w:val="00F410B9"/>
    <w:rsid w:val="00F43370"/>
    <w:rsid w:val="00F43907"/>
    <w:rsid w:val="00F44191"/>
    <w:rsid w:val="00F446C9"/>
    <w:rsid w:val="00F448DC"/>
    <w:rsid w:val="00F4731E"/>
    <w:rsid w:val="00F4774D"/>
    <w:rsid w:val="00F47998"/>
    <w:rsid w:val="00F5130C"/>
    <w:rsid w:val="00F51611"/>
    <w:rsid w:val="00F520C5"/>
    <w:rsid w:val="00F520EE"/>
    <w:rsid w:val="00F52599"/>
    <w:rsid w:val="00F52723"/>
    <w:rsid w:val="00F53018"/>
    <w:rsid w:val="00F532CB"/>
    <w:rsid w:val="00F54BD7"/>
    <w:rsid w:val="00F55D31"/>
    <w:rsid w:val="00F56258"/>
    <w:rsid w:val="00F56553"/>
    <w:rsid w:val="00F5712D"/>
    <w:rsid w:val="00F57A45"/>
    <w:rsid w:val="00F60357"/>
    <w:rsid w:val="00F64297"/>
    <w:rsid w:val="00F644D8"/>
    <w:rsid w:val="00F64678"/>
    <w:rsid w:val="00F655E2"/>
    <w:rsid w:val="00F66C45"/>
    <w:rsid w:val="00F70002"/>
    <w:rsid w:val="00F71C21"/>
    <w:rsid w:val="00F72327"/>
    <w:rsid w:val="00F73D18"/>
    <w:rsid w:val="00F75306"/>
    <w:rsid w:val="00F75F95"/>
    <w:rsid w:val="00F7607E"/>
    <w:rsid w:val="00F76F0A"/>
    <w:rsid w:val="00F804B1"/>
    <w:rsid w:val="00F807BE"/>
    <w:rsid w:val="00F82A67"/>
    <w:rsid w:val="00F8611F"/>
    <w:rsid w:val="00F8796B"/>
    <w:rsid w:val="00F87DE4"/>
    <w:rsid w:val="00F92F03"/>
    <w:rsid w:val="00F92FEB"/>
    <w:rsid w:val="00F94CAE"/>
    <w:rsid w:val="00F95982"/>
    <w:rsid w:val="00F971D3"/>
    <w:rsid w:val="00F9751C"/>
    <w:rsid w:val="00F97862"/>
    <w:rsid w:val="00FA0242"/>
    <w:rsid w:val="00FA113C"/>
    <w:rsid w:val="00FA16B1"/>
    <w:rsid w:val="00FA2392"/>
    <w:rsid w:val="00FA2943"/>
    <w:rsid w:val="00FA2B08"/>
    <w:rsid w:val="00FA3F00"/>
    <w:rsid w:val="00FA3F2C"/>
    <w:rsid w:val="00FA42E6"/>
    <w:rsid w:val="00FA660B"/>
    <w:rsid w:val="00FA70F1"/>
    <w:rsid w:val="00FA71F9"/>
    <w:rsid w:val="00FA7F84"/>
    <w:rsid w:val="00FB0406"/>
    <w:rsid w:val="00FB0933"/>
    <w:rsid w:val="00FB385F"/>
    <w:rsid w:val="00FB42A3"/>
    <w:rsid w:val="00FB61AD"/>
    <w:rsid w:val="00FB61DC"/>
    <w:rsid w:val="00FB6459"/>
    <w:rsid w:val="00FB74D1"/>
    <w:rsid w:val="00FC02EC"/>
    <w:rsid w:val="00FC0B0F"/>
    <w:rsid w:val="00FC136E"/>
    <w:rsid w:val="00FC496D"/>
    <w:rsid w:val="00FC50E3"/>
    <w:rsid w:val="00FC52DF"/>
    <w:rsid w:val="00FC563D"/>
    <w:rsid w:val="00FC5F37"/>
    <w:rsid w:val="00FC6DA5"/>
    <w:rsid w:val="00FD0333"/>
    <w:rsid w:val="00FD09CE"/>
    <w:rsid w:val="00FD259D"/>
    <w:rsid w:val="00FD311F"/>
    <w:rsid w:val="00FD3D76"/>
    <w:rsid w:val="00FD3F62"/>
    <w:rsid w:val="00FD405D"/>
    <w:rsid w:val="00FD4ECE"/>
    <w:rsid w:val="00FD5356"/>
    <w:rsid w:val="00FD595A"/>
    <w:rsid w:val="00FD7730"/>
    <w:rsid w:val="00FE0E98"/>
    <w:rsid w:val="00FE2C10"/>
    <w:rsid w:val="00FE3329"/>
    <w:rsid w:val="00FE49D9"/>
    <w:rsid w:val="00FE508D"/>
    <w:rsid w:val="00FE52AC"/>
    <w:rsid w:val="00FE6086"/>
    <w:rsid w:val="00FE658A"/>
    <w:rsid w:val="00FE6B3C"/>
    <w:rsid w:val="00FE708F"/>
    <w:rsid w:val="00FE77A9"/>
    <w:rsid w:val="00FE7B5D"/>
    <w:rsid w:val="00FF267C"/>
    <w:rsid w:val="00FF3455"/>
    <w:rsid w:val="00FF4A43"/>
    <w:rsid w:val="00FF64C9"/>
    <w:rsid w:val="00FF795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C92947"/>
  <w15:docId w15:val="{A67E67F8-89BA-4849-9263-E79CCBD7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PMingLiU" w:hAnsi="Georgia" w:cs="Times New Roman"/>
        <w:sz w:val="22"/>
        <w:szCs w:val="22"/>
        <w:lang w:val="de-CH" w:eastAsia="de-CH" w:bidi="ar-SA"/>
      </w:rPr>
    </w:rPrDefault>
    <w:pPrDefault>
      <w:pPr>
        <w:spacing w:before="12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66C45"/>
    <w:pPr>
      <w:spacing w:before="0"/>
    </w:pPr>
    <w:rPr>
      <w:rFonts w:eastAsia="Calibri"/>
      <w:lang w:eastAsia="en-US"/>
    </w:rPr>
  </w:style>
  <w:style w:type="paragraph" w:styleId="berschrift1">
    <w:name w:val="heading 1"/>
    <w:basedOn w:val="Standard"/>
    <w:next w:val="Standard"/>
    <w:qFormat/>
    <w:rsid w:val="00753A42"/>
    <w:pPr>
      <w:keepNext/>
      <w:numPr>
        <w:numId w:val="2"/>
      </w:numPr>
      <w:tabs>
        <w:tab w:val="left" w:pos="1021"/>
      </w:tabs>
      <w:spacing w:before="120" w:after="120"/>
      <w:outlineLvl w:val="0"/>
    </w:pPr>
    <w:rPr>
      <w:rFonts w:eastAsia="PMingLiU" w:cs="Arial"/>
      <w:b/>
      <w:bCs/>
      <w:kern w:val="20"/>
      <w:sz w:val="28"/>
      <w:lang w:eastAsia="de-CH"/>
    </w:rPr>
  </w:style>
  <w:style w:type="paragraph" w:styleId="berschrift2">
    <w:name w:val="heading 2"/>
    <w:basedOn w:val="Standard"/>
    <w:next w:val="Standard"/>
    <w:qFormat/>
    <w:rsid w:val="00753A42"/>
    <w:pPr>
      <w:keepNext/>
      <w:numPr>
        <w:ilvl w:val="1"/>
        <w:numId w:val="2"/>
      </w:numPr>
      <w:tabs>
        <w:tab w:val="left" w:pos="1021"/>
      </w:tabs>
      <w:spacing w:before="120" w:after="120"/>
      <w:outlineLvl w:val="1"/>
    </w:pPr>
    <w:rPr>
      <w:rFonts w:eastAsia="PMingLiU" w:cs="Arial"/>
      <w:b/>
      <w:bCs/>
      <w:iCs/>
      <w:lang w:eastAsia="de-CH"/>
    </w:rPr>
  </w:style>
  <w:style w:type="paragraph" w:styleId="berschrift3">
    <w:name w:val="heading 3"/>
    <w:basedOn w:val="Standard"/>
    <w:next w:val="Standard"/>
    <w:qFormat/>
    <w:rsid w:val="00753A42"/>
    <w:pPr>
      <w:keepNext/>
      <w:numPr>
        <w:ilvl w:val="2"/>
        <w:numId w:val="2"/>
      </w:numPr>
      <w:tabs>
        <w:tab w:val="left" w:pos="1021"/>
      </w:tabs>
      <w:spacing w:before="120" w:after="120"/>
      <w:outlineLvl w:val="2"/>
    </w:pPr>
    <w:rPr>
      <w:rFonts w:eastAsia="PMingLiU" w:cs="Arial"/>
      <w:b/>
      <w:bCs/>
      <w:lang w:eastAsia="de-CH"/>
    </w:rPr>
  </w:style>
  <w:style w:type="paragraph" w:styleId="berschrift4">
    <w:name w:val="heading 4"/>
    <w:basedOn w:val="Standard"/>
    <w:next w:val="Standard"/>
    <w:qFormat/>
    <w:rsid w:val="00753A42"/>
    <w:pPr>
      <w:keepNext/>
      <w:numPr>
        <w:ilvl w:val="3"/>
        <w:numId w:val="2"/>
      </w:numPr>
      <w:tabs>
        <w:tab w:val="left" w:pos="1021"/>
      </w:tabs>
      <w:spacing w:before="120" w:after="120"/>
      <w:outlineLvl w:val="3"/>
    </w:pPr>
    <w:rPr>
      <w:rFonts w:eastAsia="PMingLiU" w:cs="Arial"/>
      <w:b/>
      <w:bCs/>
      <w:szCs w:val="28"/>
      <w:lang w:eastAsia="de-CH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916C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de-CH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916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de-CH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916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de-CH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916C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CH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916C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626A3"/>
    <w:pPr>
      <w:spacing w:before="120" w:line="280" w:lineRule="exact"/>
    </w:pPr>
    <w:rPr>
      <w:rFonts w:eastAsia="PMingLiU" w:cs="Arial"/>
      <w:lang w:eastAsia="de-CH"/>
    </w:rPr>
  </w:style>
  <w:style w:type="paragraph" w:styleId="Fuzeile">
    <w:name w:val="footer"/>
    <w:basedOn w:val="Standard"/>
    <w:qFormat/>
    <w:rsid w:val="00753A42"/>
    <w:pPr>
      <w:spacing w:before="120" w:line="200" w:lineRule="exact"/>
    </w:pPr>
    <w:rPr>
      <w:rFonts w:eastAsia="PMingLiU" w:cs="Arial"/>
      <w:sz w:val="18"/>
      <w:szCs w:val="16"/>
      <w:lang w:eastAsia="de-CH"/>
    </w:rPr>
  </w:style>
  <w:style w:type="paragraph" w:styleId="Aufzhlungszeichen">
    <w:name w:val="List Bullet"/>
    <w:basedOn w:val="Standard"/>
    <w:rsid w:val="00022C8E"/>
    <w:pPr>
      <w:spacing w:before="120"/>
    </w:pPr>
    <w:rPr>
      <w:rFonts w:eastAsia="PMingLiU" w:cs="Arial"/>
      <w:lang w:eastAsia="de-CH"/>
    </w:rPr>
  </w:style>
  <w:style w:type="table" w:styleId="Tabellenraster">
    <w:name w:val="Table Grid"/>
    <w:basedOn w:val="NormaleTabelle"/>
    <w:uiPriority w:val="39"/>
    <w:rsid w:val="006626A3"/>
    <w:pPr>
      <w:spacing w:line="280" w:lineRule="atLeast"/>
    </w:pPr>
    <w:tblPr>
      <w:tblCellMar>
        <w:left w:w="0" w:type="dxa"/>
        <w:right w:w="0" w:type="dxa"/>
      </w:tblCellMar>
    </w:tblPr>
  </w:style>
  <w:style w:type="paragraph" w:styleId="Standardeinzug">
    <w:name w:val="Normal Indent"/>
    <w:basedOn w:val="Standard"/>
    <w:semiHidden/>
    <w:unhideWhenUsed/>
    <w:rsid w:val="00761D4D"/>
    <w:pPr>
      <w:spacing w:before="120"/>
      <w:ind w:left="567"/>
    </w:pPr>
    <w:rPr>
      <w:rFonts w:eastAsia="PMingLiU" w:cs="Arial"/>
      <w:lang w:eastAsia="de-CH"/>
    </w:rPr>
  </w:style>
  <w:style w:type="paragraph" w:customStyle="1" w:styleId="Abteilung">
    <w:name w:val="Abteilung"/>
    <w:basedOn w:val="Kopfzeile"/>
    <w:rsid w:val="00D14508"/>
    <w:pPr>
      <w:spacing w:line="310" w:lineRule="exact"/>
    </w:pPr>
    <w:rPr>
      <w:b/>
      <w:bCs/>
      <w:color w:val="606062"/>
      <w:sz w:val="30"/>
      <w:szCs w:val="30"/>
    </w:rPr>
  </w:style>
  <w:style w:type="paragraph" w:customStyle="1" w:styleId="Abteilung2">
    <w:name w:val="Abteilung_2"/>
    <w:basedOn w:val="Abteilung"/>
    <w:rsid w:val="005A1AEE"/>
    <w:rPr>
      <w:position w:val="2"/>
    </w:rPr>
  </w:style>
  <w:style w:type="character" w:styleId="Seitenzahl">
    <w:name w:val="page number"/>
    <w:basedOn w:val="Absatz-Standardschriftart"/>
    <w:rsid w:val="0087409D"/>
  </w:style>
  <w:style w:type="paragraph" w:customStyle="1" w:styleId="Formatvorlageberschrift1Vor6ptZeilenabstandeinfach">
    <w:name w:val="Formatvorlage Überschrift 1 + Vor:  6 pt Zeilenabstand:  einfach"/>
    <w:basedOn w:val="berschrift1"/>
    <w:rsid w:val="001D3A3F"/>
    <w:rPr>
      <w:rFonts w:eastAsia="Times New Roman"/>
    </w:rPr>
  </w:style>
  <w:style w:type="paragraph" w:customStyle="1" w:styleId="FormatvorlageAufzhlungszeichenVor6ptZeilenabstandeinfach">
    <w:name w:val="Formatvorlage Aufzählungszeichen + Vor:  6 pt Zeilenabstand:  einfach"/>
    <w:basedOn w:val="Aufzhlungszeichen"/>
    <w:rsid w:val="00616263"/>
    <w:pPr>
      <w:numPr>
        <w:numId w:val="1"/>
      </w:numPr>
      <w:tabs>
        <w:tab w:val="clear" w:pos="567"/>
        <w:tab w:val="left" w:pos="1021"/>
      </w:tabs>
      <w:ind w:left="1021" w:hanging="1021"/>
    </w:pPr>
    <w:rPr>
      <w:rFonts w:eastAsia="Times New Roman"/>
    </w:rPr>
  </w:style>
  <w:style w:type="character" w:styleId="Fett">
    <w:name w:val="Strong"/>
    <w:basedOn w:val="Absatz-Standardschriftart"/>
    <w:qFormat/>
    <w:rsid w:val="00753A42"/>
    <w:rPr>
      <w:b/>
      <w:bCs/>
    </w:rPr>
  </w:style>
  <w:style w:type="character" w:styleId="Hervorhebung">
    <w:name w:val="Emphasis"/>
    <w:basedOn w:val="Absatz-Standardschriftart"/>
    <w:rsid w:val="000244E3"/>
    <w:rPr>
      <w:i/>
      <w:iCs/>
    </w:rPr>
  </w:style>
  <w:style w:type="paragraph" w:styleId="Titel">
    <w:name w:val="Title"/>
    <w:basedOn w:val="Standard"/>
    <w:next w:val="Standard"/>
    <w:link w:val="TitelZchn"/>
    <w:rsid w:val="000244E3"/>
    <w:pPr>
      <w:pBdr>
        <w:bottom w:val="single" w:sz="8" w:space="4" w:color="4F81BD" w:themeColor="accent1"/>
      </w:pBdr>
      <w:spacing w:before="12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CH"/>
    </w:rPr>
  </w:style>
  <w:style w:type="character" w:customStyle="1" w:styleId="TitelZchn">
    <w:name w:val="Titel Zchn"/>
    <w:basedOn w:val="Absatz-Standardschriftart"/>
    <w:link w:val="Titel"/>
    <w:rsid w:val="000244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FormatvorlageStandardeinzugLinks18cm">
    <w:name w:val="Formatvorlage Standardeinzug + Links:  1.8 cm"/>
    <w:basedOn w:val="Standardeinzug"/>
    <w:rsid w:val="000244E3"/>
    <w:pPr>
      <w:ind w:left="1021"/>
    </w:pPr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rsid w:val="00E05E98"/>
    <w:pPr>
      <w:spacing w:before="120"/>
    </w:pPr>
    <w:rPr>
      <w:rFonts w:ascii="Tahoma" w:eastAsia="PMingLiU" w:hAnsi="Tahoma" w:cs="Tahoma"/>
      <w:sz w:val="16"/>
      <w:szCs w:val="16"/>
      <w:lang w:eastAsia="de-CH"/>
    </w:rPr>
  </w:style>
  <w:style w:type="character" w:customStyle="1" w:styleId="SprechblasentextZchn">
    <w:name w:val="Sprechblasentext Zchn"/>
    <w:basedOn w:val="Absatz-Standardschriftart"/>
    <w:link w:val="Sprechblasentext"/>
    <w:rsid w:val="00E05E98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link w:val="berschrift5"/>
    <w:semiHidden/>
    <w:rsid w:val="00B916C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link w:val="berschrift6"/>
    <w:semiHidden/>
    <w:rsid w:val="00B916C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link w:val="berschrift7"/>
    <w:semiHidden/>
    <w:rsid w:val="00B916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link w:val="berschrift8"/>
    <w:semiHidden/>
    <w:rsid w:val="00B916C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link w:val="berschrift9"/>
    <w:semiHidden/>
    <w:rsid w:val="00B916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qFormat/>
    <w:rsid w:val="00B916CC"/>
    <w:pPr>
      <w:spacing w:before="120"/>
      <w:ind w:left="720"/>
      <w:contextualSpacing/>
    </w:pPr>
    <w:rPr>
      <w:rFonts w:eastAsia="PMingLiU" w:cs="Arial"/>
      <w:lang w:eastAsia="de-CH"/>
    </w:rPr>
  </w:style>
  <w:style w:type="paragraph" w:styleId="Funotentext">
    <w:name w:val="footnote text"/>
    <w:basedOn w:val="Standard"/>
    <w:link w:val="FunotentextZchn"/>
    <w:rsid w:val="00D66CAE"/>
    <w:rPr>
      <w:rFonts w:eastAsia="PMingLiU" w:cs="Arial"/>
      <w:sz w:val="20"/>
      <w:szCs w:val="20"/>
      <w:lang w:eastAsia="de-CH"/>
    </w:rPr>
  </w:style>
  <w:style w:type="character" w:customStyle="1" w:styleId="FunotentextZchn">
    <w:name w:val="Fußnotentext Zchn"/>
    <w:basedOn w:val="Absatz-Standardschriftart"/>
    <w:link w:val="Funotentext"/>
    <w:rsid w:val="00D66CAE"/>
    <w:rPr>
      <w:rFonts w:cs="Arial"/>
      <w:sz w:val="20"/>
      <w:szCs w:val="20"/>
    </w:rPr>
  </w:style>
  <w:style w:type="character" w:styleId="Funotenzeichen">
    <w:name w:val="footnote reference"/>
    <w:basedOn w:val="Absatz-Standardschriftart"/>
    <w:rsid w:val="00D66CAE"/>
    <w:rPr>
      <w:vertAlign w:val="superscript"/>
    </w:rPr>
  </w:style>
  <w:style w:type="character" w:styleId="Hyperlink">
    <w:name w:val="Hyperlink"/>
    <w:basedOn w:val="Absatz-Standardschriftart"/>
    <w:rsid w:val="00D66CAE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rsid w:val="008E0B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2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tation&#228;re%20Dienste\07%20Aktivierung\Aush&#228;nge%20f&#252;r%20PZM%20und%20PZB\Wochenpl&#228;ne%20PZM%20und%20%20PZB\Wochenpl&#228;ne%202026\PZM\Vorlage-PZM-Wochenplan-Aktivierung-gha%20-Balk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ronus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8F3-E4AC-441F-A97B-4CA80076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Vorlage-PZM-Wochenplan-Aktivierung-gha -Balken.dotx</Template>
  <TotalTime>0</TotalTime>
  <Pages>1</Pages>
  <Words>90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Informationsdokument</vt:lpstr>
    </vt:vector>
  </TitlesOfParts>
  <Company>Mediaviso AG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Informationsdokument</dc:title>
  <dc:creator>Haindler-Düsel Gabriela</dc:creator>
  <cp:lastModifiedBy>Haindler-Düsel Gabriela</cp:lastModifiedBy>
  <cp:revision>13</cp:revision>
  <cp:lastPrinted>2026-09-02T07:31:00Z</cp:lastPrinted>
  <dcterms:created xsi:type="dcterms:W3CDTF">2026-07-29T10:23:00Z</dcterms:created>
  <dcterms:modified xsi:type="dcterms:W3CDTF">2026-09-02T07:31:00Z</dcterms:modified>
</cp:coreProperties>
</file>